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0EFA87" w14:textId="77777777" w:rsidR="001654B8" w:rsidRPr="00546100" w:rsidRDefault="008A16E7" w:rsidP="001654B8">
      <w:pPr>
        <w:rPr>
          <w:rFonts w:cs="Arial"/>
        </w:rPr>
      </w:pPr>
      <w:r w:rsidRPr="00546100">
        <w:rPr>
          <w:rFonts w:cs="Arial"/>
          <w:noProof/>
        </w:rPr>
        <w:drawing>
          <wp:anchor distT="0" distB="0" distL="114300" distR="114300" simplePos="0" relativeHeight="251657728" behindDoc="1" locked="0" layoutInCell="1" allowOverlap="1" wp14:anchorId="362D1123" wp14:editId="7EE07E5C">
            <wp:simplePos x="0" y="0"/>
            <wp:positionH relativeFrom="column">
              <wp:posOffset>-398144</wp:posOffset>
            </wp:positionH>
            <wp:positionV relativeFrom="paragraph">
              <wp:posOffset>-629920</wp:posOffset>
            </wp:positionV>
            <wp:extent cx="7583170" cy="1184275"/>
            <wp:effectExtent l="0" t="0" r="0" b="0"/>
            <wp:wrapNone/>
            <wp:docPr id="3" name="Picture 3" descr="NCC-factbanner-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CC-factbanner-cmy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AE05C2" w14:textId="77777777" w:rsidR="001654B8" w:rsidRPr="00546100" w:rsidRDefault="001654B8" w:rsidP="001654B8">
      <w:pPr>
        <w:rPr>
          <w:rFonts w:cs="Arial"/>
        </w:rPr>
      </w:pPr>
    </w:p>
    <w:p w14:paraId="171F8892" w14:textId="77777777" w:rsidR="00406273" w:rsidRPr="00546100" w:rsidRDefault="00406273" w:rsidP="001654B8">
      <w:pPr>
        <w:rPr>
          <w:rFonts w:cs="Arial"/>
        </w:rPr>
      </w:pPr>
    </w:p>
    <w:p w14:paraId="2FC6F925" w14:textId="46636EC8" w:rsidR="00406273" w:rsidRDefault="00406273" w:rsidP="001654B8">
      <w:pPr>
        <w:rPr>
          <w:rFonts w:cs="Arial"/>
        </w:rPr>
      </w:pPr>
    </w:p>
    <w:p w14:paraId="6F9DD00F" w14:textId="1443D4C0" w:rsidR="004E104B" w:rsidRDefault="004E104B" w:rsidP="001654B8">
      <w:pPr>
        <w:rPr>
          <w:rFonts w:cs="Arial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22"/>
        <w:gridCol w:w="8334"/>
      </w:tblGrid>
      <w:tr w:rsidR="0006755A" w:rsidRPr="00974C0F" w14:paraId="128F4123" w14:textId="77777777" w:rsidTr="00A361FA">
        <w:tc>
          <w:tcPr>
            <w:tcW w:w="21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7AEC66" w14:textId="77777777" w:rsidR="00B64AD8" w:rsidRPr="007010AF" w:rsidRDefault="00B64AD8" w:rsidP="009D70C1">
            <w:pPr>
              <w:suppressAutoHyphens/>
              <w:autoSpaceDN w:val="0"/>
              <w:textAlignment w:val="baseline"/>
              <w:rPr>
                <w:rFonts w:eastAsia="Calibri" w:cs="Arial"/>
                <w:sz w:val="32"/>
                <w:szCs w:val="32"/>
                <w:lang w:eastAsia="en-US"/>
              </w:rPr>
            </w:pPr>
            <w:r w:rsidRPr="007010AF">
              <w:rPr>
                <w:noProof/>
                <w:sz w:val="32"/>
                <w:szCs w:val="32"/>
              </w:rPr>
              <w:drawing>
                <wp:inline distT="0" distB="0" distL="0" distR="0" wp14:anchorId="37DEF414" wp14:editId="7F33F8FB">
                  <wp:extent cx="1104900" cy="57228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169" cy="578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BFFC2A" w14:textId="77777777" w:rsidR="00B64AD8" w:rsidRPr="007010AF" w:rsidRDefault="00B64AD8" w:rsidP="009D70C1">
            <w:pPr>
              <w:suppressAutoHyphens/>
              <w:autoSpaceDN w:val="0"/>
              <w:textAlignment w:val="baseline"/>
              <w:rPr>
                <w:rFonts w:eastAsia="Calibri" w:cs="Arial"/>
                <w:sz w:val="32"/>
                <w:szCs w:val="32"/>
                <w:lang w:eastAsia="en-US"/>
              </w:rPr>
            </w:pPr>
          </w:p>
          <w:p w14:paraId="6EE7759A" w14:textId="3D51FBD6" w:rsidR="00BB7666" w:rsidRPr="007010AF" w:rsidRDefault="00BB7666" w:rsidP="009D70C1">
            <w:pPr>
              <w:suppressAutoHyphens/>
              <w:autoSpaceDN w:val="0"/>
              <w:textAlignment w:val="baseline"/>
              <w:rPr>
                <w:rFonts w:eastAsia="Calibri" w:cs="Arial"/>
                <w:sz w:val="32"/>
                <w:szCs w:val="32"/>
                <w:lang w:eastAsia="en-US"/>
              </w:rPr>
            </w:pPr>
          </w:p>
        </w:tc>
        <w:tc>
          <w:tcPr>
            <w:tcW w:w="83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97972C" w14:textId="4EEA0C48" w:rsidR="00B64AD8" w:rsidRPr="007010AF" w:rsidRDefault="00B64AD8" w:rsidP="009D70C1">
            <w:pPr>
              <w:suppressAutoHyphens/>
              <w:autoSpaceDN w:val="0"/>
              <w:textAlignment w:val="baseline"/>
              <w:rPr>
                <w:rFonts w:eastAsia="Calibri" w:cs="Arial"/>
                <w:b/>
                <w:bCs/>
                <w:sz w:val="32"/>
                <w:szCs w:val="32"/>
                <w:lang w:eastAsia="en-US"/>
              </w:rPr>
            </w:pPr>
            <w:r w:rsidRPr="007010AF">
              <w:rPr>
                <w:rFonts w:eastAsia="Calibri" w:cs="Arial"/>
                <w:b/>
                <w:bCs/>
                <w:sz w:val="32"/>
                <w:szCs w:val="32"/>
                <w:lang w:eastAsia="en-US"/>
              </w:rPr>
              <w:t>This easy read tells you about:</w:t>
            </w:r>
          </w:p>
        </w:tc>
      </w:tr>
      <w:tr w:rsidR="0006755A" w:rsidRPr="00974C0F" w14:paraId="1CD49D34" w14:textId="77777777" w:rsidTr="00A361FA">
        <w:tc>
          <w:tcPr>
            <w:tcW w:w="21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98C680" w14:textId="5B65AD1E" w:rsidR="00B64AD8" w:rsidRPr="00974C0F" w:rsidRDefault="001D5E72" w:rsidP="009D70C1">
            <w:pPr>
              <w:suppressAutoHyphens/>
              <w:autoSpaceDN w:val="0"/>
              <w:textAlignment w:val="baseline"/>
              <w:rPr>
                <w:rFonts w:eastAsia="Calibri" w:cs="Arial"/>
                <w:sz w:val="28"/>
                <w:szCs w:val="28"/>
                <w:lang w:eastAsia="en-US"/>
              </w:rPr>
            </w:pPr>
            <w:r>
              <w:rPr>
                <w:rFonts w:eastAsia="Calibri" w:cs="Arial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51474EE2" wp14:editId="5DB28CED">
                  <wp:extent cx="1152525" cy="1081064"/>
                  <wp:effectExtent l="0" t="0" r="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446" cy="1082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00BE786" w14:textId="77777777" w:rsidR="005C4D82" w:rsidRPr="00974C0F" w:rsidRDefault="005C4D82" w:rsidP="009D70C1">
            <w:pPr>
              <w:suppressAutoHyphens/>
              <w:autoSpaceDN w:val="0"/>
              <w:textAlignment w:val="baseline"/>
              <w:rPr>
                <w:rFonts w:eastAsia="Calibri" w:cs="Arial"/>
                <w:sz w:val="28"/>
                <w:szCs w:val="28"/>
                <w:lang w:eastAsia="en-US"/>
              </w:rPr>
            </w:pPr>
          </w:p>
          <w:p w14:paraId="41F5FB87" w14:textId="77777777" w:rsidR="009213E6" w:rsidRPr="00974C0F" w:rsidRDefault="009213E6" w:rsidP="009D70C1">
            <w:pPr>
              <w:suppressAutoHyphens/>
              <w:autoSpaceDN w:val="0"/>
              <w:textAlignment w:val="baseline"/>
              <w:rPr>
                <w:rFonts w:eastAsia="Calibri" w:cs="Arial"/>
                <w:sz w:val="28"/>
                <w:szCs w:val="28"/>
                <w:lang w:eastAsia="en-US"/>
              </w:rPr>
            </w:pPr>
          </w:p>
          <w:p w14:paraId="79422EE4" w14:textId="77777777" w:rsidR="009213E6" w:rsidRDefault="009213E6" w:rsidP="009D70C1">
            <w:pPr>
              <w:suppressAutoHyphens/>
              <w:autoSpaceDN w:val="0"/>
              <w:textAlignment w:val="baseline"/>
              <w:rPr>
                <w:rFonts w:eastAsia="Calibri" w:cs="Arial"/>
                <w:sz w:val="28"/>
                <w:szCs w:val="28"/>
                <w:lang w:eastAsia="en-US"/>
              </w:rPr>
            </w:pPr>
          </w:p>
          <w:p w14:paraId="2472A861" w14:textId="7D6A7CC9" w:rsidR="00DE4C4C" w:rsidRPr="00974C0F" w:rsidRDefault="00DE4C4C" w:rsidP="009D70C1">
            <w:pPr>
              <w:suppressAutoHyphens/>
              <w:autoSpaceDN w:val="0"/>
              <w:textAlignment w:val="baseline"/>
              <w:rPr>
                <w:rFonts w:eastAsia="Calibri" w:cs="Arial"/>
                <w:sz w:val="28"/>
                <w:szCs w:val="28"/>
                <w:lang w:eastAsia="en-US"/>
              </w:rPr>
            </w:pPr>
          </w:p>
        </w:tc>
        <w:tc>
          <w:tcPr>
            <w:tcW w:w="83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D6758" w14:textId="47D59783" w:rsidR="00B64AD8" w:rsidRPr="00974C0F" w:rsidRDefault="00951948" w:rsidP="009D70C1">
            <w:pPr>
              <w:suppressAutoHyphens/>
              <w:autoSpaceDN w:val="0"/>
              <w:textAlignment w:val="baseline"/>
              <w:rPr>
                <w:rFonts w:eastAsia="Calibri" w:cs="Arial"/>
                <w:b/>
                <w:bCs/>
                <w:sz w:val="40"/>
                <w:szCs w:val="40"/>
                <w:lang w:eastAsia="en-US"/>
              </w:rPr>
            </w:pPr>
            <w:r>
              <w:rPr>
                <w:rFonts w:eastAsia="Calibri" w:cs="Arial"/>
                <w:b/>
                <w:bCs/>
                <w:sz w:val="40"/>
                <w:szCs w:val="40"/>
                <w:lang w:eastAsia="en-US"/>
              </w:rPr>
              <w:t xml:space="preserve">Nottinghamshire </w:t>
            </w:r>
            <w:r w:rsidRPr="00951948">
              <w:rPr>
                <w:rFonts w:eastAsia="Calibri" w:cs="Arial"/>
                <w:b/>
                <w:bCs/>
                <w:sz w:val="40"/>
                <w:szCs w:val="40"/>
                <w:lang w:eastAsia="en-US"/>
              </w:rPr>
              <w:t xml:space="preserve">Day Opportunities </w:t>
            </w:r>
            <w:r w:rsidR="00F26A7D">
              <w:rPr>
                <w:rFonts w:eastAsia="Calibri" w:cs="Arial"/>
                <w:b/>
                <w:bCs/>
                <w:sz w:val="40"/>
                <w:szCs w:val="40"/>
                <w:lang w:eastAsia="en-US"/>
              </w:rPr>
              <w:t>S</w:t>
            </w:r>
            <w:r>
              <w:rPr>
                <w:rFonts w:eastAsia="Calibri" w:cs="Arial"/>
                <w:b/>
                <w:bCs/>
                <w:sz w:val="40"/>
                <w:szCs w:val="40"/>
                <w:lang w:eastAsia="en-US"/>
              </w:rPr>
              <w:t>trategy</w:t>
            </w:r>
            <w:r w:rsidR="00F26A7D">
              <w:rPr>
                <w:rFonts w:eastAsia="Calibri" w:cs="Arial"/>
                <w:b/>
                <w:bCs/>
                <w:sz w:val="40"/>
                <w:szCs w:val="40"/>
                <w:lang w:eastAsia="en-US"/>
              </w:rPr>
              <w:t xml:space="preserve"> (Plan)</w:t>
            </w:r>
            <w:r>
              <w:rPr>
                <w:rFonts w:eastAsia="Calibri" w:cs="Arial"/>
                <w:b/>
                <w:bCs/>
                <w:sz w:val="40"/>
                <w:szCs w:val="40"/>
                <w:lang w:eastAsia="en-US"/>
              </w:rPr>
              <w:t xml:space="preserve"> 2021 to 2026</w:t>
            </w:r>
          </w:p>
          <w:p w14:paraId="7169CA70" w14:textId="77892AF3" w:rsidR="00B64AD8" w:rsidRPr="00974C0F" w:rsidRDefault="00B64AD8" w:rsidP="009D70C1">
            <w:pPr>
              <w:suppressAutoHyphens/>
              <w:autoSpaceDN w:val="0"/>
              <w:textAlignment w:val="baseline"/>
              <w:rPr>
                <w:rFonts w:eastAsia="Calibri" w:cs="Arial"/>
                <w:b/>
                <w:bCs/>
                <w:sz w:val="28"/>
                <w:szCs w:val="28"/>
                <w:lang w:eastAsia="en-US"/>
              </w:rPr>
            </w:pPr>
          </w:p>
          <w:p w14:paraId="6441ADFA" w14:textId="77777777" w:rsidR="00CD0DBC" w:rsidRPr="00974C0F" w:rsidRDefault="00CD0DBC" w:rsidP="009D70C1">
            <w:pPr>
              <w:suppressAutoHyphens/>
              <w:autoSpaceDN w:val="0"/>
              <w:textAlignment w:val="baseline"/>
              <w:rPr>
                <w:rFonts w:eastAsia="Calibri" w:cs="Arial"/>
                <w:b/>
                <w:bCs/>
                <w:sz w:val="28"/>
                <w:szCs w:val="28"/>
                <w:lang w:eastAsia="en-US"/>
              </w:rPr>
            </w:pPr>
          </w:p>
          <w:p w14:paraId="5DB250DA" w14:textId="657916BA" w:rsidR="00B64AD8" w:rsidRPr="00974C0F" w:rsidRDefault="00B64AD8" w:rsidP="001D5E72">
            <w:pPr>
              <w:suppressAutoHyphens/>
              <w:autoSpaceDN w:val="0"/>
              <w:textAlignment w:val="baseline"/>
              <w:rPr>
                <w:rFonts w:eastAsia="Calibri" w:cs="Arial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1D5E72" w:rsidRPr="00974C0F" w14:paraId="66673F76" w14:textId="77777777" w:rsidTr="00A361FA">
        <w:tc>
          <w:tcPr>
            <w:tcW w:w="21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89F57C" w14:textId="7EF8E6E2" w:rsidR="001D5E72" w:rsidRDefault="00375FBB" w:rsidP="009D70C1">
            <w:pPr>
              <w:suppressAutoHyphens/>
              <w:autoSpaceDN w:val="0"/>
              <w:textAlignment w:val="baseline"/>
              <w:rPr>
                <w:rFonts w:eastAsia="Calibri" w:cs="Arial"/>
                <w:noProof/>
                <w:sz w:val="28"/>
                <w:szCs w:val="28"/>
                <w:lang w:eastAsia="en-US"/>
              </w:rPr>
            </w:pPr>
            <w:r>
              <w:rPr>
                <w:rFonts w:eastAsia="Calibri" w:cs="Arial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3D8D08D7" wp14:editId="650499F1">
                  <wp:extent cx="1162050" cy="13144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314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DBE6D0E" w14:textId="77777777" w:rsidR="00DE4C4C" w:rsidRDefault="00DE4C4C" w:rsidP="009D70C1">
            <w:pPr>
              <w:suppressAutoHyphens/>
              <w:autoSpaceDN w:val="0"/>
              <w:textAlignment w:val="baseline"/>
              <w:rPr>
                <w:rFonts w:eastAsia="Calibri" w:cs="Arial"/>
                <w:noProof/>
                <w:sz w:val="28"/>
                <w:szCs w:val="28"/>
                <w:lang w:eastAsia="en-US"/>
              </w:rPr>
            </w:pPr>
          </w:p>
          <w:p w14:paraId="41C9FD20" w14:textId="77777777" w:rsidR="00375FBB" w:rsidRDefault="00375FBB" w:rsidP="009D70C1">
            <w:pPr>
              <w:suppressAutoHyphens/>
              <w:autoSpaceDN w:val="0"/>
              <w:textAlignment w:val="baseline"/>
              <w:rPr>
                <w:rFonts w:eastAsia="Calibri" w:cs="Arial"/>
                <w:noProof/>
                <w:sz w:val="28"/>
                <w:szCs w:val="28"/>
                <w:lang w:eastAsia="en-US"/>
              </w:rPr>
            </w:pPr>
          </w:p>
          <w:p w14:paraId="2B8F5254" w14:textId="77777777" w:rsidR="00FF1B3F" w:rsidRDefault="00FF1B3F" w:rsidP="009D70C1">
            <w:pPr>
              <w:suppressAutoHyphens/>
              <w:autoSpaceDN w:val="0"/>
              <w:textAlignment w:val="baseline"/>
              <w:rPr>
                <w:rFonts w:eastAsia="Calibri" w:cs="Arial"/>
                <w:noProof/>
                <w:sz w:val="28"/>
                <w:szCs w:val="28"/>
                <w:lang w:eastAsia="en-US"/>
              </w:rPr>
            </w:pPr>
          </w:p>
          <w:p w14:paraId="794B4391" w14:textId="672257CD" w:rsidR="00F455E1" w:rsidRDefault="00F455E1" w:rsidP="009D70C1">
            <w:pPr>
              <w:suppressAutoHyphens/>
              <w:autoSpaceDN w:val="0"/>
              <w:textAlignment w:val="baseline"/>
              <w:rPr>
                <w:rFonts w:eastAsia="Calibri" w:cs="Arial"/>
                <w:noProof/>
                <w:sz w:val="28"/>
                <w:szCs w:val="28"/>
                <w:lang w:eastAsia="en-US"/>
              </w:rPr>
            </w:pPr>
          </w:p>
        </w:tc>
        <w:tc>
          <w:tcPr>
            <w:tcW w:w="83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FC3723" w14:textId="294F6D56" w:rsidR="001D5E72" w:rsidRPr="001D5E72" w:rsidRDefault="001D5E72" w:rsidP="001D5E72">
            <w:pPr>
              <w:suppressAutoHyphens/>
              <w:autoSpaceDN w:val="0"/>
              <w:textAlignment w:val="baseline"/>
              <w:rPr>
                <w:rFonts w:eastAsia="Calibri" w:cs="Arial"/>
                <w:b/>
                <w:bCs/>
                <w:sz w:val="36"/>
                <w:szCs w:val="36"/>
                <w:lang w:eastAsia="en-US"/>
              </w:rPr>
            </w:pPr>
            <w:r w:rsidRPr="001D5E72">
              <w:rPr>
                <w:rFonts w:eastAsia="Calibri" w:cs="Arial"/>
                <w:b/>
                <w:bCs/>
                <w:sz w:val="36"/>
                <w:szCs w:val="36"/>
                <w:lang w:eastAsia="en-US"/>
              </w:rPr>
              <w:t xml:space="preserve">This is our plan to </w:t>
            </w:r>
            <w:r w:rsidR="00F455E1">
              <w:rPr>
                <w:rFonts w:eastAsia="Calibri" w:cs="Arial"/>
                <w:b/>
                <w:bCs/>
                <w:sz w:val="36"/>
                <w:szCs w:val="36"/>
                <w:lang w:eastAsia="en-US"/>
              </w:rPr>
              <w:t>help</w:t>
            </w:r>
            <w:r w:rsidRPr="001D5E72">
              <w:rPr>
                <w:rFonts w:eastAsia="Calibri" w:cs="Arial"/>
                <w:b/>
                <w:bCs/>
                <w:sz w:val="36"/>
                <w:szCs w:val="36"/>
                <w:lang w:eastAsia="en-US"/>
              </w:rPr>
              <w:t xml:space="preserve"> people </w:t>
            </w:r>
            <w:r w:rsidR="00F455E1">
              <w:rPr>
                <w:rFonts w:eastAsia="Calibri" w:cs="Arial"/>
                <w:b/>
                <w:bCs/>
                <w:sz w:val="36"/>
                <w:szCs w:val="36"/>
                <w:lang w:eastAsia="en-US"/>
              </w:rPr>
              <w:t>be part of</w:t>
            </w:r>
            <w:r w:rsidRPr="001D5E72">
              <w:rPr>
                <w:rFonts w:eastAsia="Calibri" w:cs="Arial"/>
                <w:b/>
                <w:bCs/>
                <w:sz w:val="36"/>
                <w:szCs w:val="36"/>
                <w:lang w:eastAsia="en-US"/>
              </w:rPr>
              <w:t xml:space="preserve"> their communities to live ordinary lives.</w:t>
            </w:r>
          </w:p>
          <w:p w14:paraId="1AEF4D0A" w14:textId="77777777" w:rsidR="001D5E72" w:rsidRDefault="001D5E72" w:rsidP="009D70C1">
            <w:pPr>
              <w:suppressAutoHyphens/>
              <w:autoSpaceDN w:val="0"/>
              <w:textAlignment w:val="baseline"/>
              <w:rPr>
                <w:rFonts w:eastAsia="Calibri" w:cs="Arial"/>
                <w:b/>
                <w:bCs/>
                <w:sz w:val="40"/>
                <w:szCs w:val="40"/>
                <w:lang w:eastAsia="en-US"/>
              </w:rPr>
            </w:pPr>
          </w:p>
          <w:p w14:paraId="576C0777" w14:textId="74FE0FA9" w:rsidR="00F30E9F" w:rsidRDefault="00FF1B3F" w:rsidP="009D70C1">
            <w:pPr>
              <w:suppressAutoHyphens/>
              <w:autoSpaceDN w:val="0"/>
              <w:textAlignment w:val="baseline"/>
              <w:rPr>
                <w:rFonts w:eastAsia="Calibri" w:cs="Arial"/>
                <w:b/>
                <w:bCs/>
                <w:sz w:val="40"/>
                <w:szCs w:val="40"/>
                <w:lang w:eastAsia="en-US"/>
              </w:rPr>
            </w:pPr>
            <w:r>
              <w:rPr>
                <w:rFonts w:eastAsia="Calibri" w:cs="Arial"/>
                <w:sz w:val="32"/>
                <w:szCs w:val="32"/>
                <w:lang w:eastAsia="en-US"/>
              </w:rPr>
              <w:t>We want leisure and employment to be accessible to everyone  including people who access services and support.</w:t>
            </w:r>
            <w:r w:rsidR="006C6AA2">
              <w:rPr>
                <w:rFonts w:eastAsia="Calibri" w:cs="Arial"/>
                <w:b/>
                <w:bCs/>
                <w:sz w:val="40"/>
                <w:szCs w:val="40"/>
                <w:lang w:eastAsia="en-US"/>
              </w:rPr>
              <w:t xml:space="preserve">                   </w:t>
            </w:r>
          </w:p>
        </w:tc>
      </w:tr>
      <w:tr w:rsidR="0006755A" w:rsidRPr="00974C0F" w14:paraId="724C7CE4" w14:textId="77777777" w:rsidTr="00A361FA">
        <w:tc>
          <w:tcPr>
            <w:tcW w:w="21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ABCF78" w14:textId="304D5ACE" w:rsidR="00696D85" w:rsidRPr="00974C0F" w:rsidRDefault="00DE4C4C" w:rsidP="009D70C1">
            <w:pPr>
              <w:suppressAutoHyphens/>
              <w:autoSpaceDN w:val="0"/>
              <w:textAlignment w:val="baseline"/>
              <w:rPr>
                <w:rFonts w:eastAsia="Calibri" w:cs="Arial"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5D02C78" wp14:editId="1929C75F">
                  <wp:extent cx="1162050" cy="1419181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949" cy="1433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2F4F78" w14:textId="77777777" w:rsidR="00B64AD8" w:rsidRPr="00974C0F" w:rsidRDefault="00B64AD8" w:rsidP="009D70C1">
            <w:pPr>
              <w:suppressAutoHyphens/>
              <w:autoSpaceDN w:val="0"/>
              <w:textAlignment w:val="baseline"/>
              <w:rPr>
                <w:rFonts w:eastAsia="Calibri" w:cs="Arial"/>
                <w:sz w:val="28"/>
                <w:szCs w:val="28"/>
                <w:lang w:eastAsia="en-US"/>
              </w:rPr>
            </w:pPr>
          </w:p>
          <w:p w14:paraId="1957DD8D" w14:textId="77777777" w:rsidR="00B64AD8" w:rsidRDefault="00B64AD8" w:rsidP="009D70C1">
            <w:pPr>
              <w:suppressAutoHyphens/>
              <w:autoSpaceDN w:val="0"/>
              <w:textAlignment w:val="baseline"/>
              <w:rPr>
                <w:rFonts w:eastAsia="Calibri" w:cs="Arial"/>
                <w:sz w:val="28"/>
                <w:szCs w:val="28"/>
                <w:lang w:eastAsia="en-US"/>
              </w:rPr>
            </w:pPr>
          </w:p>
          <w:p w14:paraId="684386AC" w14:textId="77777777" w:rsidR="00FF1B3F" w:rsidRDefault="00FF1B3F" w:rsidP="009D70C1">
            <w:pPr>
              <w:suppressAutoHyphens/>
              <w:autoSpaceDN w:val="0"/>
              <w:textAlignment w:val="baseline"/>
              <w:rPr>
                <w:rFonts w:eastAsia="Calibri" w:cs="Arial"/>
                <w:sz w:val="28"/>
                <w:szCs w:val="28"/>
                <w:lang w:eastAsia="en-US"/>
              </w:rPr>
            </w:pPr>
          </w:p>
          <w:p w14:paraId="603090D5" w14:textId="345627D9" w:rsidR="00F455E1" w:rsidRPr="00974C0F" w:rsidRDefault="00F455E1" w:rsidP="009D70C1">
            <w:pPr>
              <w:suppressAutoHyphens/>
              <w:autoSpaceDN w:val="0"/>
              <w:textAlignment w:val="baseline"/>
              <w:rPr>
                <w:rFonts w:eastAsia="Calibri" w:cs="Arial"/>
                <w:sz w:val="28"/>
                <w:szCs w:val="28"/>
                <w:lang w:eastAsia="en-US"/>
              </w:rPr>
            </w:pPr>
          </w:p>
        </w:tc>
        <w:tc>
          <w:tcPr>
            <w:tcW w:w="83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31245B" w14:textId="37F1C4E5" w:rsidR="00696D85" w:rsidRPr="00974C0F" w:rsidRDefault="00F26A7D" w:rsidP="00DE4C4C">
            <w:pPr>
              <w:suppressAutoHyphens/>
              <w:autoSpaceDN w:val="0"/>
              <w:textAlignment w:val="baseline"/>
              <w:rPr>
                <w:rFonts w:eastAsia="Calibri" w:cs="Arial"/>
                <w:sz w:val="28"/>
                <w:szCs w:val="28"/>
                <w:lang w:eastAsia="en-US"/>
              </w:rPr>
            </w:pPr>
            <w:r>
              <w:rPr>
                <w:rFonts w:eastAsia="Calibri" w:cs="Arial"/>
                <w:sz w:val="32"/>
                <w:szCs w:val="32"/>
                <w:lang w:eastAsia="en-US"/>
              </w:rPr>
              <w:t>It tells you</w:t>
            </w:r>
            <w:r w:rsidR="00DE4C4C">
              <w:rPr>
                <w:rFonts w:eastAsia="Calibri" w:cs="Arial"/>
                <w:sz w:val="32"/>
                <w:szCs w:val="32"/>
                <w:lang w:eastAsia="en-US"/>
              </w:rPr>
              <w:t xml:space="preserve"> </w:t>
            </w:r>
            <w:r w:rsidR="00B667B6">
              <w:rPr>
                <w:rFonts w:eastAsia="Calibri" w:cs="Arial"/>
                <w:sz w:val="32"/>
                <w:szCs w:val="32"/>
                <w:lang w:eastAsia="en-US"/>
              </w:rPr>
              <w:t xml:space="preserve">how we want to support </w:t>
            </w:r>
            <w:r>
              <w:rPr>
                <w:rFonts w:eastAsia="Calibri" w:cs="Arial"/>
                <w:sz w:val="32"/>
                <w:szCs w:val="32"/>
                <w:lang w:eastAsia="en-US"/>
              </w:rPr>
              <w:t>people to do different things in different places during the day, evenings and weekends.</w:t>
            </w:r>
          </w:p>
        </w:tc>
      </w:tr>
      <w:tr w:rsidR="00DE4C4C" w:rsidRPr="00974C0F" w14:paraId="5CFF2EDA" w14:textId="77777777" w:rsidTr="00A361FA">
        <w:tc>
          <w:tcPr>
            <w:tcW w:w="21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33F4DD" w14:textId="77777777" w:rsidR="00DE4C4C" w:rsidRDefault="00B667B6" w:rsidP="009D70C1">
            <w:pPr>
              <w:suppressAutoHyphens/>
              <w:autoSpaceDN w:val="0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4C5100" wp14:editId="256C6949">
                  <wp:extent cx="1102895" cy="762000"/>
                  <wp:effectExtent l="0" t="0" r="254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059" cy="762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4DF656" w14:textId="0F8144AA" w:rsidR="00A361FA" w:rsidRDefault="00A361FA" w:rsidP="009D70C1">
            <w:pPr>
              <w:suppressAutoHyphens/>
              <w:autoSpaceDN w:val="0"/>
              <w:textAlignment w:val="baseline"/>
              <w:rPr>
                <w:noProof/>
              </w:rPr>
            </w:pPr>
          </w:p>
        </w:tc>
        <w:tc>
          <w:tcPr>
            <w:tcW w:w="83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EFF10C" w14:textId="2B595197" w:rsidR="00DE4C4C" w:rsidRDefault="009251F6" w:rsidP="00DE4C4C">
            <w:pPr>
              <w:suppressAutoHyphens/>
              <w:autoSpaceDN w:val="0"/>
              <w:textAlignment w:val="baseline"/>
              <w:rPr>
                <w:rFonts w:eastAsia="Calibri" w:cs="Arial"/>
                <w:sz w:val="32"/>
                <w:szCs w:val="32"/>
                <w:lang w:eastAsia="en-US"/>
              </w:rPr>
            </w:pPr>
            <w:r>
              <w:rPr>
                <w:rFonts w:eastAsia="Calibri" w:cs="Arial"/>
                <w:sz w:val="32"/>
                <w:szCs w:val="32"/>
                <w:lang w:eastAsia="en-US"/>
              </w:rPr>
              <w:t>If you need help to understand the information please ask someone who supports you</w:t>
            </w:r>
            <w:r w:rsidR="00B207A1">
              <w:rPr>
                <w:rFonts w:eastAsia="Calibri" w:cs="Arial"/>
                <w:sz w:val="32"/>
                <w:szCs w:val="32"/>
                <w:lang w:eastAsia="en-US"/>
              </w:rPr>
              <w:t>.</w:t>
            </w:r>
          </w:p>
        </w:tc>
      </w:tr>
    </w:tbl>
    <w:p w14:paraId="545E82FA" w14:textId="3D0EF947" w:rsidR="004E104B" w:rsidRDefault="004E104B" w:rsidP="009D70C1">
      <w:pPr>
        <w:rPr>
          <w:rFonts w:cs="Arial"/>
        </w:rPr>
      </w:pPr>
    </w:p>
    <w:p w14:paraId="4D700A13" w14:textId="5E3F5D48" w:rsidR="00DE4C4C" w:rsidRDefault="00DE4C4C" w:rsidP="009D70C1">
      <w:pPr>
        <w:rPr>
          <w:rFonts w:cs="Arial"/>
        </w:rPr>
      </w:pPr>
    </w:p>
    <w:p w14:paraId="34E6BC3D" w14:textId="12D04069" w:rsidR="00DE4C4C" w:rsidRDefault="00DE4C4C" w:rsidP="009D70C1">
      <w:pPr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46"/>
        <w:gridCol w:w="8416"/>
      </w:tblGrid>
      <w:tr w:rsidR="00164E88" w:rsidRPr="00B207A1" w14:paraId="197435D2" w14:textId="77777777" w:rsidTr="003F3337">
        <w:tc>
          <w:tcPr>
            <w:tcW w:w="2346" w:type="dxa"/>
          </w:tcPr>
          <w:p w14:paraId="630227AF" w14:textId="46D3C91F" w:rsidR="00F26A7D" w:rsidRPr="00B207A1" w:rsidRDefault="0080527C" w:rsidP="009A2E21">
            <w:pPr>
              <w:jc w:val="center"/>
              <w:rPr>
                <w:rFonts w:cs="Arial"/>
                <w:sz w:val="32"/>
                <w:szCs w:val="32"/>
              </w:rPr>
            </w:pPr>
            <w:r w:rsidRPr="00B207A1">
              <w:rPr>
                <w:noProof/>
                <w:sz w:val="32"/>
                <w:szCs w:val="32"/>
              </w:rPr>
              <w:drawing>
                <wp:inline distT="0" distB="0" distL="0" distR="0" wp14:anchorId="32E37C10" wp14:editId="633E6172">
                  <wp:extent cx="1143000" cy="733567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316" cy="743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A0F7CE" w14:textId="0EBF7BEF" w:rsidR="009A2E21" w:rsidRPr="00B207A1" w:rsidRDefault="009A2E21" w:rsidP="009A2E21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8416" w:type="dxa"/>
          </w:tcPr>
          <w:p w14:paraId="194F7CD2" w14:textId="218A92A1" w:rsidR="00F26A7D" w:rsidRPr="004016DA" w:rsidRDefault="009A2E21" w:rsidP="009D70C1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4016DA">
              <w:rPr>
                <w:rFonts w:cs="Arial"/>
                <w:b/>
                <w:bCs/>
                <w:sz w:val="36"/>
                <w:szCs w:val="36"/>
              </w:rPr>
              <w:t>What are Day Opportunities?</w:t>
            </w:r>
          </w:p>
        </w:tc>
      </w:tr>
      <w:tr w:rsidR="00164E88" w:rsidRPr="00B207A1" w14:paraId="71CF4D27" w14:textId="77777777" w:rsidTr="003F3337">
        <w:tc>
          <w:tcPr>
            <w:tcW w:w="2346" w:type="dxa"/>
          </w:tcPr>
          <w:p w14:paraId="6530C44F" w14:textId="77777777" w:rsidR="00F26A7D" w:rsidRDefault="001D5E72" w:rsidP="009A2E21">
            <w:pPr>
              <w:jc w:val="center"/>
              <w:rPr>
                <w:rFonts w:cs="Arial"/>
                <w:sz w:val="32"/>
                <w:szCs w:val="32"/>
              </w:rPr>
            </w:pPr>
            <w:r w:rsidRPr="00B207A1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0829C1D" wp14:editId="20CFA951">
                  <wp:extent cx="1266940" cy="87630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137" cy="879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A416F3D" w14:textId="15512623" w:rsidR="00B207A1" w:rsidRPr="00B207A1" w:rsidRDefault="00B207A1" w:rsidP="009A2E21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8416" w:type="dxa"/>
          </w:tcPr>
          <w:p w14:paraId="5B55489B" w14:textId="4618DA01" w:rsidR="00F26A7D" w:rsidRPr="00B207A1" w:rsidRDefault="009A2E21" w:rsidP="009D70C1">
            <w:pPr>
              <w:rPr>
                <w:rFonts w:cs="Arial"/>
                <w:sz w:val="32"/>
                <w:szCs w:val="32"/>
              </w:rPr>
            </w:pPr>
            <w:r w:rsidRPr="00B207A1">
              <w:rPr>
                <w:sz w:val="32"/>
                <w:szCs w:val="32"/>
              </w:rPr>
              <w:t>Day Opportunities can be about lots of different activities including</w:t>
            </w:r>
            <w:r w:rsidR="00164E88" w:rsidRPr="00B207A1">
              <w:rPr>
                <w:sz w:val="32"/>
                <w:szCs w:val="32"/>
              </w:rPr>
              <w:t>:</w:t>
            </w:r>
          </w:p>
        </w:tc>
      </w:tr>
      <w:tr w:rsidR="00C82688" w:rsidRPr="00B207A1" w14:paraId="2B4BFA1E" w14:textId="77777777" w:rsidTr="003F3337">
        <w:tc>
          <w:tcPr>
            <w:tcW w:w="2346" w:type="dxa"/>
          </w:tcPr>
          <w:p w14:paraId="38AE6F20" w14:textId="77777777" w:rsidR="00C82688" w:rsidRDefault="003F3337" w:rsidP="009A2E21">
            <w:pPr>
              <w:jc w:val="center"/>
              <w:rPr>
                <w:rFonts w:cs="Arial"/>
                <w:noProof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5E4264A" wp14:editId="0B1EAC8A">
                  <wp:extent cx="1344138" cy="3048000"/>
                  <wp:effectExtent l="0" t="0" r="889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650" cy="30536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6755B5B" w14:textId="77777777" w:rsidR="003F3337" w:rsidRDefault="003F3337" w:rsidP="009A2E21">
            <w:pPr>
              <w:jc w:val="center"/>
              <w:rPr>
                <w:rFonts w:cs="Arial"/>
                <w:noProof/>
                <w:sz w:val="32"/>
                <w:szCs w:val="32"/>
              </w:rPr>
            </w:pPr>
          </w:p>
          <w:p w14:paraId="4CAD614E" w14:textId="16E9E7FC" w:rsidR="003F3337" w:rsidRPr="00B207A1" w:rsidRDefault="003F3337" w:rsidP="009A2E21">
            <w:pPr>
              <w:jc w:val="center"/>
              <w:rPr>
                <w:rFonts w:cs="Arial"/>
                <w:noProof/>
                <w:sz w:val="32"/>
                <w:szCs w:val="32"/>
              </w:rPr>
            </w:pPr>
          </w:p>
        </w:tc>
        <w:tc>
          <w:tcPr>
            <w:tcW w:w="8416" w:type="dxa"/>
          </w:tcPr>
          <w:p w14:paraId="6F2559BF" w14:textId="77777777" w:rsidR="00C82688" w:rsidRPr="003F3337" w:rsidRDefault="00C82688" w:rsidP="00C82688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sz w:val="32"/>
                <w:szCs w:val="32"/>
              </w:rPr>
            </w:pPr>
            <w:r w:rsidRPr="003F3337">
              <w:rPr>
                <w:rFonts w:ascii="Arial" w:hAnsi="Arial" w:cs="Arial"/>
                <w:sz w:val="32"/>
                <w:szCs w:val="32"/>
              </w:rPr>
              <w:t>Employment</w:t>
            </w:r>
          </w:p>
          <w:p w14:paraId="6EB3A80C" w14:textId="14BF7BED" w:rsidR="003F3337" w:rsidRPr="003F3337" w:rsidRDefault="003F3337" w:rsidP="003F3337">
            <w:pPr>
              <w:pStyle w:val="ListParagraph"/>
              <w:numPr>
                <w:ilvl w:val="0"/>
                <w:numId w:val="18"/>
              </w:numPr>
              <w:rPr>
                <w:sz w:val="32"/>
                <w:szCs w:val="32"/>
              </w:rPr>
            </w:pPr>
            <w:r w:rsidRPr="003F3337">
              <w:rPr>
                <w:rFonts w:ascii="Arial" w:hAnsi="Arial" w:cs="Arial"/>
                <w:sz w:val="32"/>
                <w:szCs w:val="32"/>
              </w:rPr>
              <w:t>Voluntary work</w:t>
            </w:r>
          </w:p>
          <w:p w14:paraId="1101FB7B" w14:textId="77777777" w:rsidR="003F3337" w:rsidRPr="003F3337" w:rsidRDefault="003F3337" w:rsidP="003F3337">
            <w:pPr>
              <w:pStyle w:val="ListParagraph"/>
              <w:rPr>
                <w:sz w:val="32"/>
                <w:szCs w:val="32"/>
              </w:rPr>
            </w:pPr>
          </w:p>
          <w:p w14:paraId="2EADFD0B" w14:textId="2AB300B2" w:rsidR="003F3337" w:rsidRPr="003F3337" w:rsidRDefault="003F3337" w:rsidP="003F3337">
            <w:pPr>
              <w:pStyle w:val="ListParagraph"/>
              <w:numPr>
                <w:ilvl w:val="0"/>
                <w:numId w:val="18"/>
              </w:numPr>
              <w:rPr>
                <w:sz w:val="32"/>
                <w:szCs w:val="32"/>
              </w:rPr>
            </w:pPr>
            <w:r w:rsidRPr="00B207A1">
              <w:rPr>
                <w:rFonts w:ascii="Arial" w:hAnsi="Arial" w:cs="Arial"/>
                <w:sz w:val="32"/>
                <w:szCs w:val="32"/>
              </w:rPr>
              <w:t>Day services</w:t>
            </w:r>
          </w:p>
          <w:p w14:paraId="41AE27A7" w14:textId="77777777" w:rsidR="003F3337" w:rsidRPr="003F3337" w:rsidRDefault="003F3337" w:rsidP="00C82688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sz w:val="32"/>
                <w:szCs w:val="32"/>
              </w:rPr>
            </w:pPr>
            <w:r w:rsidRPr="003F3337">
              <w:rPr>
                <w:rFonts w:ascii="Arial" w:hAnsi="Arial" w:cs="Arial"/>
                <w:sz w:val="32"/>
                <w:szCs w:val="32"/>
              </w:rPr>
              <w:t>Being in the community</w:t>
            </w:r>
          </w:p>
          <w:p w14:paraId="51340A02" w14:textId="77777777" w:rsidR="003F3337" w:rsidRPr="003F3337" w:rsidRDefault="003F3337" w:rsidP="003F3337">
            <w:pPr>
              <w:pStyle w:val="ListParagraph"/>
              <w:rPr>
                <w:sz w:val="32"/>
                <w:szCs w:val="32"/>
              </w:rPr>
            </w:pPr>
          </w:p>
          <w:p w14:paraId="31BF5E05" w14:textId="789761BF" w:rsidR="003F3337" w:rsidRPr="003F3337" w:rsidRDefault="003F3337" w:rsidP="003F3337">
            <w:pPr>
              <w:pStyle w:val="ListParagraph"/>
              <w:numPr>
                <w:ilvl w:val="0"/>
                <w:numId w:val="18"/>
              </w:numPr>
              <w:rPr>
                <w:sz w:val="32"/>
                <w:szCs w:val="32"/>
              </w:rPr>
            </w:pPr>
            <w:r w:rsidRPr="00B207A1">
              <w:rPr>
                <w:rFonts w:ascii="Arial" w:hAnsi="Arial" w:cs="Arial"/>
                <w:sz w:val="32"/>
                <w:szCs w:val="32"/>
              </w:rPr>
              <w:t>Hobbies and interests</w:t>
            </w:r>
          </w:p>
          <w:p w14:paraId="6C68C211" w14:textId="77777777" w:rsidR="003F3337" w:rsidRPr="003F3337" w:rsidRDefault="003F3337" w:rsidP="00C82688">
            <w:pPr>
              <w:pStyle w:val="ListParagraph"/>
              <w:numPr>
                <w:ilvl w:val="0"/>
                <w:numId w:val="18"/>
              </w:numPr>
              <w:rPr>
                <w:sz w:val="32"/>
                <w:szCs w:val="32"/>
              </w:rPr>
            </w:pPr>
            <w:r w:rsidRPr="00B207A1">
              <w:rPr>
                <w:rFonts w:ascii="Arial" w:hAnsi="Arial" w:cs="Arial"/>
                <w:sz w:val="32"/>
                <w:szCs w:val="32"/>
              </w:rPr>
              <w:t>Making new friendships</w:t>
            </w:r>
          </w:p>
          <w:p w14:paraId="09E9E6E9" w14:textId="77777777" w:rsidR="003F3337" w:rsidRPr="003F3337" w:rsidRDefault="003F3337" w:rsidP="003F3337">
            <w:pPr>
              <w:pStyle w:val="ListParagraph"/>
              <w:rPr>
                <w:sz w:val="32"/>
                <w:szCs w:val="32"/>
              </w:rPr>
            </w:pPr>
          </w:p>
          <w:p w14:paraId="327AC7B3" w14:textId="79C6CF13" w:rsidR="003F3337" w:rsidRPr="00C82688" w:rsidRDefault="003F3337" w:rsidP="00C82688">
            <w:pPr>
              <w:pStyle w:val="ListParagraph"/>
              <w:numPr>
                <w:ilvl w:val="0"/>
                <w:numId w:val="18"/>
              </w:numPr>
              <w:rPr>
                <w:sz w:val="32"/>
                <w:szCs w:val="32"/>
              </w:rPr>
            </w:pPr>
            <w:r w:rsidRPr="00B207A1">
              <w:rPr>
                <w:rFonts w:ascii="Arial" w:hAnsi="Arial" w:cs="Arial"/>
                <w:sz w:val="32"/>
                <w:szCs w:val="32"/>
              </w:rPr>
              <w:t>Learning new skills</w:t>
            </w:r>
          </w:p>
        </w:tc>
      </w:tr>
    </w:tbl>
    <w:p w14:paraId="3611301B" w14:textId="1D209B98" w:rsidR="00713F9A" w:rsidRDefault="00713F9A" w:rsidP="009D70C1">
      <w:pPr>
        <w:rPr>
          <w:rFonts w:cs="Arial"/>
        </w:rPr>
      </w:pPr>
    </w:p>
    <w:p w14:paraId="06FDC67A" w14:textId="40F0EF56" w:rsidR="000617EF" w:rsidRDefault="000617EF" w:rsidP="009D70C1">
      <w:pPr>
        <w:rPr>
          <w:rFonts w:cs="Arial"/>
        </w:rPr>
      </w:pPr>
    </w:p>
    <w:p w14:paraId="40B0AFB0" w14:textId="7839DF7E" w:rsidR="007010AF" w:rsidRDefault="007010AF" w:rsidP="009D70C1">
      <w:pPr>
        <w:rPr>
          <w:rFonts w:cs="Arial"/>
        </w:rPr>
      </w:pPr>
    </w:p>
    <w:p w14:paraId="5F3FCEA5" w14:textId="2DE7831C" w:rsidR="003F3337" w:rsidRDefault="003F3337" w:rsidP="009D70C1">
      <w:pPr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72"/>
        <w:gridCol w:w="8290"/>
      </w:tblGrid>
      <w:tr w:rsidR="003F3337" w:rsidRPr="00B207A1" w14:paraId="7AFD5C6F" w14:textId="77777777" w:rsidTr="004D6C2B">
        <w:tc>
          <w:tcPr>
            <w:tcW w:w="2472" w:type="dxa"/>
          </w:tcPr>
          <w:p w14:paraId="01242818" w14:textId="77777777" w:rsidR="003F3337" w:rsidRDefault="003F3337" w:rsidP="00A67C59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13DCB4F" wp14:editId="4AAD6F77">
                  <wp:extent cx="1143000" cy="894184"/>
                  <wp:effectExtent l="0" t="0" r="0" b="127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085" cy="896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22D23F" w14:textId="77777777" w:rsidR="003F3337" w:rsidRPr="00B207A1" w:rsidRDefault="003F3337" w:rsidP="00A67C59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290" w:type="dxa"/>
          </w:tcPr>
          <w:p w14:paraId="49E89733" w14:textId="77777777" w:rsidR="003F3337" w:rsidRPr="00B207A1" w:rsidRDefault="003F3337" w:rsidP="00A67C59">
            <w:pPr>
              <w:rPr>
                <w:rFonts w:cs="Arial"/>
                <w:sz w:val="32"/>
                <w:szCs w:val="32"/>
              </w:rPr>
            </w:pPr>
            <w:r w:rsidRPr="00B207A1">
              <w:rPr>
                <w:rFonts w:cs="Arial"/>
                <w:sz w:val="32"/>
                <w:szCs w:val="32"/>
              </w:rPr>
              <w:t>Most people use services that are based in buildings.</w:t>
            </w:r>
          </w:p>
        </w:tc>
      </w:tr>
      <w:tr w:rsidR="003F3337" w:rsidRPr="00B207A1" w14:paraId="20E7FE76" w14:textId="77777777" w:rsidTr="004D6C2B">
        <w:tc>
          <w:tcPr>
            <w:tcW w:w="2472" w:type="dxa"/>
          </w:tcPr>
          <w:p w14:paraId="64D01784" w14:textId="77777777" w:rsidR="003F3337" w:rsidRDefault="003F3337" w:rsidP="00A67C59">
            <w:pPr>
              <w:rPr>
                <w:rFonts w:cs="Arial"/>
                <w:sz w:val="32"/>
                <w:szCs w:val="32"/>
              </w:rPr>
            </w:pPr>
            <w:r w:rsidRPr="003F3337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A99F2EE" wp14:editId="7F099855">
                  <wp:extent cx="1247775" cy="1247775"/>
                  <wp:effectExtent l="0" t="0" r="9525" b="9525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231346" w14:textId="77777777" w:rsidR="003F3337" w:rsidRPr="00B207A1" w:rsidRDefault="003F3337" w:rsidP="00A67C59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290" w:type="dxa"/>
          </w:tcPr>
          <w:p w14:paraId="42A7229F" w14:textId="77777777" w:rsidR="003F3337" w:rsidRPr="00B207A1" w:rsidRDefault="003F3337" w:rsidP="00A67C59">
            <w:pPr>
              <w:rPr>
                <w:rFonts w:cs="Arial"/>
                <w:sz w:val="32"/>
                <w:szCs w:val="32"/>
              </w:rPr>
            </w:pPr>
            <w:r w:rsidRPr="00B207A1">
              <w:rPr>
                <w:rFonts w:cs="Arial"/>
                <w:sz w:val="32"/>
                <w:szCs w:val="32"/>
              </w:rPr>
              <w:t xml:space="preserve">Some people </w:t>
            </w:r>
            <w:r>
              <w:rPr>
                <w:rFonts w:cs="Arial"/>
                <w:sz w:val="32"/>
                <w:szCs w:val="32"/>
              </w:rPr>
              <w:t xml:space="preserve">do </w:t>
            </w:r>
            <w:r w:rsidRPr="00B207A1">
              <w:rPr>
                <w:rFonts w:cs="Arial"/>
                <w:sz w:val="32"/>
                <w:szCs w:val="32"/>
              </w:rPr>
              <w:t>choose other options  including:</w:t>
            </w:r>
          </w:p>
        </w:tc>
      </w:tr>
      <w:tr w:rsidR="003F3337" w:rsidRPr="00B207A1" w14:paraId="5FCF9C4E" w14:textId="77777777" w:rsidTr="004D6C2B">
        <w:tc>
          <w:tcPr>
            <w:tcW w:w="2472" w:type="dxa"/>
          </w:tcPr>
          <w:p w14:paraId="4771A5DC" w14:textId="24545436" w:rsidR="003F3337" w:rsidRPr="003F3337" w:rsidRDefault="003F3337" w:rsidP="00A67C59">
            <w:pPr>
              <w:rPr>
                <w:rFonts w:cs="Arial"/>
                <w:noProof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522F4F34" wp14:editId="7BFE6D31">
                  <wp:extent cx="1432560" cy="2243455"/>
                  <wp:effectExtent l="0" t="0" r="0" b="4445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2243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0" w:type="dxa"/>
          </w:tcPr>
          <w:p w14:paraId="5C45EDC1" w14:textId="77777777" w:rsidR="003F3337" w:rsidRDefault="004D6C2B" w:rsidP="004D6C2B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32"/>
                <w:szCs w:val="32"/>
              </w:rPr>
            </w:pPr>
            <w:r w:rsidRPr="004D6C2B">
              <w:rPr>
                <w:rFonts w:ascii="Arial" w:hAnsi="Arial" w:cs="Arial"/>
                <w:sz w:val="32"/>
                <w:szCs w:val="32"/>
              </w:rPr>
              <w:t>Having a personal assistant using a direct payment</w:t>
            </w:r>
          </w:p>
          <w:p w14:paraId="3955933D" w14:textId="2EB8B7CF" w:rsidR="004D6C2B" w:rsidRDefault="004D6C2B" w:rsidP="004D6C2B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32"/>
                <w:szCs w:val="32"/>
              </w:rPr>
            </w:pPr>
            <w:r w:rsidRPr="00B207A1">
              <w:rPr>
                <w:rFonts w:ascii="Arial" w:hAnsi="Arial" w:cs="Arial"/>
                <w:sz w:val="32"/>
                <w:szCs w:val="32"/>
              </w:rPr>
              <w:t>Shared Lives for daytime support</w:t>
            </w:r>
          </w:p>
          <w:p w14:paraId="7F704D4C" w14:textId="77777777" w:rsidR="004D6C2B" w:rsidRDefault="004D6C2B" w:rsidP="004D6C2B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  <w:p w14:paraId="17478B54" w14:textId="6713AB33" w:rsidR="004D6C2B" w:rsidRPr="004D6C2B" w:rsidRDefault="004D6C2B" w:rsidP="004D6C2B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32"/>
                <w:szCs w:val="32"/>
              </w:rPr>
            </w:pPr>
            <w:r w:rsidRPr="00B207A1">
              <w:rPr>
                <w:rFonts w:ascii="Arial" w:hAnsi="Arial" w:cs="Arial"/>
                <w:sz w:val="32"/>
                <w:szCs w:val="32"/>
              </w:rPr>
              <w:t>Supported employment</w:t>
            </w:r>
          </w:p>
          <w:p w14:paraId="07AB7166" w14:textId="6DA3B8F6" w:rsidR="004D6C2B" w:rsidRDefault="004D6C2B" w:rsidP="004D6C2B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32"/>
                <w:szCs w:val="32"/>
              </w:rPr>
            </w:pPr>
            <w:r w:rsidRPr="004D6C2B">
              <w:rPr>
                <w:rFonts w:ascii="Arial" w:hAnsi="Arial" w:cs="Arial"/>
                <w:sz w:val="32"/>
                <w:szCs w:val="32"/>
              </w:rPr>
              <w:t>Volunteering</w:t>
            </w:r>
          </w:p>
          <w:p w14:paraId="3CFBA4C9" w14:textId="77777777" w:rsidR="004D6C2B" w:rsidRDefault="004D6C2B" w:rsidP="004D6C2B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  <w:p w14:paraId="680B1A54" w14:textId="77777777" w:rsidR="004D6C2B" w:rsidRDefault="004D6C2B" w:rsidP="004D6C2B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32"/>
                <w:szCs w:val="32"/>
              </w:rPr>
            </w:pPr>
            <w:r w:rsidRPr="00B207A1">
              <w:rPr>
                <w:rFonts w:ascii="Arial" w:hAnsi="Arial" w:cs="Arial"/>
                <w:sz w:val="32"/>
                <w:szCs w:val="32"/>
              </w:rPr>
              <w:t>Lunch clubs</w:t>
            </w:r>
          </w:p>
          <w:p w14:paraId="60D71EDE" w14:textId="77777777" w:rsidR="004D6C2B" w:rsidRDefault="004D6C2B" w:rsidP="004D6C2B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32"/>
                <w:szCs w:val="32"/>
              </w:rPr>
            </w:pPr>
            <w:r w:rsidRPr="00B207A1">
              <w:rPr>
                <w:rFonts w:ascii="Arial" w:hAnsi="Arial" w:cs="Arial"/>
                <w:sz w:val="32"/>
                <w:szCs w:val="32"/>
              </w:rPr>
              <w:t>Other activity-based clubs and services</w:t>
            </w:r>
          </w:p>
          <w:p w14:paraId="6DF4B4F9" w14:textId="1CED90C2" w:rsidR="004D6C2B" w:rsidRPr="004D6C2B" w:rsidRDefault="004D6C2B" w:rsidP="004D6C2B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259D839E" w14:textId="26CF11F3" w:rsidR="003F3337" w:rsidRDefault="003F3337" w:rsidP="009D70C1">
      <w:pPr>
        <w:rPr>
          <w:rFonts w:cs="Arial"/>
        </w:rPr>
      </w:pPr>
    </w:p>
    <w:p w14:paraId="70F0710A" w14:textId="532D7DB3" w:rsidR="003F3337" w:rsidRDefault="003F3337" w:rsidP="009D70C1">
      <w:pPr>
        <w:rPr>
          <w:rFonts w:cs="Arial"/>
        </w:rPr>
      </w:pPr>
    </w:p>
    <w:p w14:paraId="2EB54011" w14:textId="7A6791DB" w:rsidR="003F3337" w:rsidRDefault="003F3337" w:rsidP="009D70C1">
      <w:pPr>
        <w:rPr>
          <w:rFonts w:cs="Arial"/>
        </w:rPr>
      </w:pPr>
    </w:p>
    <w:p w14:paraId="72537BE9" w14:textId="77777777" w:rsidR="003F3337" w:rsidRDefault="003F3337" w:rsidP="009D70C1">
      <w:pPr>
        <w:rPr>
          <w:rFonts w:cs="Arial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6"/>
        <w:gridCol w:w="8566"/>
      </w:tblGrid>
      <w:tr w:rsidR="003338CB" w:rsidRPr="003338CB" w14:paraId="46D5A761" w14:textId="77777777" w:rsidTr="00032C54">
        <w:tc>
          <w:tcPr>
            <w:tcW w:w="2196" w:type="dxa"/>
          </w:tcPr>
          <w:p w14:paraId="1064F72B" w14:textId="44DC97AA" w:rsidR="003338CB" w:rsidRDefault="00FF1B3F" w:rsidP="009D70C1">
            <w:pPr>
              <w:rPr>
                <w:rFonts w:cs="Arial"/>
                <w:sz w:val="32"/>
                <w:szCs w:val="32"/>
              </w:rPr>
            </w:pPr>
            <w:r w:rsidRPr="00FF1B3F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72FC020" wp14:editId="429DD99F">
                  <wp:extent cx="1134745" cy="1056934"/>
                  <wp:effectExtent l="0" t="0" r="8255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266" cy="1057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C73B5B" w14:textId="3EDBC6C3" w:rsidR="002A75D5" w:rsidRPr="003338CB" w:rsidRDefault="002A75D5" w:rsidP="009D70C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566" w:type="dxa"/>
          </w:tcPr>
          <w:p w14:paraId="493D1183" w14:textId="5415F684" w:rsidR="003338CB" w:rsidRPr="003338CB" w:rsidRDefault="00FF1B3F" w:rsidP="009D70C1">
            <w:pPr>
              <w:rPr>
                <w:rFonts w:cs="Arial"/>
                <w:b/>
                <w:bCs/>
                <w:sz w:val="36"/>
                <w:szCs w:val="36"/>
              </w:rPr>
            </w:pPr>
            <w:r>
              <w:rPr>
                <w:rFonts w:cs="Arial"/>
                <w:b/>
                <w:bCs/>
                <w:sz w:val="36"/>
                <w:szCs w:val="36"/>
              </w:rPr>
              <w:t>What we know</w:t>
            </w:r>
          </w:p>
        </w:tc>
      </w:tr>
      <w:tr w:rsidR="000617EF" w:rsidRPr="003338CB" w14:paraId="3DC1426F" w14:textId="77777777" w:rsidTr="00032C54">
        <w:tc>
          <w:tcPr>
            <w:tcW w:w="2196" w:type="dxa"/>
          </w:tcPr>
          <w:p w14:paraId="70E90CD7" w14:textId="65EBE475" w:rsidR="000617EF" w:rsidRDefault="002A75D5" w:rsidP="009D70C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   </w:t>
            </w:r>
            <w:r w:rsidR="009251F6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3691BC1" wp14:editId="1986C4D6">
                  <wp:extent cx="1238250" cy="636949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245" cy="6395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5A5E744" w14:textId="77777777" w:rsidR="002A75D5" w:rsidRDefault="002A75D5" w:rsidP="009D70C1">
            <w:pPr>
              <w:rPr>
                <w:rFonts w:cs="Arial"/>
                <w:sz w:val="32"/>
                <w:szCs w:val="32"/>
              </w:rPr>
            </w:pPr>
          </w:p>
          <w:p w14:paraId="1B0052EC" w14:textId="66F7A5F0" w:rsidR="003E5ECF" w:rsidRPr="003338CB" w:rsidRDefault="003E5ECF" w:rsidP="009D70C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566" w:type="dxa"/>
          </w:tcPr>
          <w:p w14:paraId="1F9C5CCF" w14:textId="7E10C936" w:rsidR="009251F6" w:rsidRDefault="009251F6" w:rsidP="009D70C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People with care and support needs can find it hard to be part of their community</w:t>
            </w:r>
            <w:r w:rsidR="000357DC">
              <w:rPr>
                <w:rFonts w:cs="Arial"/>
                <w:sz w:val="32"/>
                <w:szCs w:val="32"/>
              </w:rPr>
              <w:t>.</w:t>
            </w:r>
            <w:r w:rsidR="002935C4">
              <w:rPr>
                <w:rFonts w:cs="Arial"/>
                <w:sz w:val="32"/>
                <w:szCs w:val="32"/>
              </w:rPr>
              <w:t xml:space="preserve"> </w:t>
            </w:r>
          </w:p>
          <w:p w14:paraId="7679E7DF" w14:textId="7E9E61AF" w:rsidR="000617EF" w:rsidRPr="003338CB" w:rsidRDefault="000617EF" w:rsidP="009D70C1">
            <w:pPr>
              <w:rPr>
                <w:rFonts w:cs="Arial"/>
                <w:sz w:val="32"/>
                <w:szCs w:val="32"/>
              </w:rPr>
            </w:pPr>
          </w:p>
        </w:tc>
      </w:tr>
      <w:tr w:rsidR="000357DC" w:rsidRPr="003338CB" w14:paraId="0CE78302" w14:textId="77777777" w:rsidTr="00032C54">
        <w:tc>
          <w:tcPr>
            <w:tcW w:w="2196" w:type="dxa"/>
          </w:tcPr>
          <w:p w14:paraId="73CB34AD" w14:textId="77777777" w:rsidR="000357DC" w:rsidRDefault="000357DC" w:rsidP="009D70C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4A705CD" wp14:editId="33CF6679">
                  <wp:extent cx="1190625" cy="970809"/>
                  <wp:effectExtent l="0" t="0" r="0" b="127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34" cy="9785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D7C8D33" w14:textId="369B02E7" w:rsidR="000357DC" w:rsidRDefault="000357DC" w:rsidP="009D70C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566" w:type="dxa"/>
          </w:tcPr>
          <w:p w14:paraId="0E41C9CD" w14:textId="5ACFACCE" w:rsidR="000357DC" w:rsidRDefault="000357DC" w:rsidP="009D70C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They</w:t>
            </w:r>
            <w:r w:rsidRPr="000357DC">
              <w:rPr>
                <w:rFonts w:cs="Arial"/>
                <w:sz w:val="32"/>
                <w:szCs w:val="32"/>
              </w:rPr>
              <w:t xml:space="preserve"> can find it hard take part in activities in their community.</w:t>
            </w:r>
          </w:p>
        </w:tc>
      </w:tr>
      <w:tr w:rsidR="002935C4" w:rsidRPr="003338CB" w14:paraId="7B108804" w14:textId="77777777" w:rsidTr="00032C54">
        <w:tc>
          <w:tcPr>
            <w:tcW w:w="2196" w:type="dxa"/>
          </w:tcPr>
          <w:p w14:paraId="66AFFF7D" w14:textId="47B4DDA4" w:rsidR="002935C4" w:rsidRDefault="002935C4" w:rsidP="009D70C1">
            <w:pPr>
              <w:rPr>
                <w:rFonts w:cs="Arial"/>
                <w:noProof/>
                <w:sz w:val="32"/>
                <w:szCs w:val="32"/>
              </w:rPr>
            </w:pPr>
            <w:r w:rsidRPr="002935C4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2A8297D" wp14:editId="333ED9B3">
                  <wp:extent cx="1095375" cy="1032782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480" cy="1036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6" w:type="dxa"/>
          </w:tcPr>
          <w:p w14:paraId="2EE4A897" w14:textId="77777777" w:rsidR="002935C4" w:rsidRDefault="002935C4" w:rsidP="009D70C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They can find they are not treated equally and don’t get the same opportunities as others.</w:t>
            </w:r>
          </w:p>
          <w:p w14:paraId="63B39FDE" w14:textId="77777777" w:rsidR="000357DC" w:rsidRDefault="000357DC" w:rsidP="009D70C1">
            <w:pPr>
              <w:rPr>
                <w:rFonts w:cs="Arial"/>
                <w:sz w:val="32"/>
                <w:szCs w:val="32"/>
              </w:rPr>
            </w:pPr>
          </w:p>
          <w:p w14:paraId="59FB7BDB" w14:textId="77777777" w:rsidR="000357DC" w:rsidRDefault="000357DC" w:rsidP="009D70C1">
            <w:pPr>
              <w:rPr>
                <w:rFonts w:cs="Arial"/>
                <w:sz w:val="32"/>
                <w:szCs w:val="32"/>
              </w:rPr>
            </w:pPr>
          </w:p>
          <w:p w14:paraId="5854C158" w14:textId="77777777" w:rsidR="000357DC" w:rsidRDefault="000357DC" w:rsidP="009D70C1">
            <w:pPr>
              <w:rPr>
                <w:rFonts w:cs="Arial"/>
                <w:sz w:val="32"/>
                <w:szCs w:val="32"/>
              </w:rPr>
            </w:pPr>
          </w:p>
          <w:p w14:paraId="08E95939" w14:textId="1FCB60FE" w:rsidR="000357DC" w:rsidRPr="002935C4" w:rsidRDefault="000357DC" w:rsidP="009D70C1">
            <w:pPr>
              <w:rPr>
                <w:rFonts w:cs="Arial"/>
                <w:sz w:val="32"/>
                <w:szCs w:val="32"/>
              </w:rPr>
            </w:pPr>
          </w:p>
        </w:tc>
      </w:tr>
      <w:tr w:rsidR="000617EF" w:rsidRPr="003338CB" w14:paraId="255F6B54" w14:textId="77777777" w:rsidTr="00032C54">
        <w:tc>
          <w:tcPr>
            <w:tcW w:w="2196" w:type="dxa"/>
          </w:tcPr>
          <w:p w14:paraId="58F474B9" w14:textId="387DAEF9" w:rsidR="000617EF" w:rsidRDefault="00FF1B3F" w:rsidP="009D70C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36942BC" wp14:editId="64B1CC79">
                  <wp:extent cx="1228725" cy="720168"/>
                  <wp:effectExtent l="0" t="0" r="0" b="381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109" cy="7221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4283EA3" w14:textId="77777777" w:rsidR="002A75D5" w:rsidRDefault="002A75D5" w:rsidP="009D70C1">
            <w:pPr>
              <w:rPr>
                <w:rFonts w:cs="Arial"/>
                <w:sz w:val="32"/>
                <w:szCs w:val="32"/>
              </w:rPr>
            </w:pPr>
          </w:p>
          <w:p w14:paraId="6B9B4DD1" w14:textId="7C48E93A" w:rsidR="003E5ECF" w:rsidRPr="003338CB" w:rsidRDefault="003E5ECF" w:rsidP="009D70C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566" w:type="dxa"/>
          </w:tcPr>
          <w:p w14:paraId="4005461C" w14:textId="15826623" w:rsidR="000617EF" w:rsidRPr="003338CB" w:rsidRDefault="002935C4" w:rsidP="009D70C1">
            <w:pPr>
              <w:rPr>
                <w:rFonts w:cs="Arial"/>
                <w:sz w:val="32"/>
                <w:szCs w:val="32"/>
              </w:rPr>
            </w:pPr>
            <w:r w:rsidRPr="002935C4">
              <w:rPr>
                <w:rFonts w:cs="Arial"/>
                <w:sz w:val="32"/>
                <w:szCs w:val="32"/>
              </w:rPr>
              <w:lastRenderedPageBreak/>
              <w:t xml:space="preserve">People with care and support needs </w:t>
            </w:r>
            <w:r w:rsidR="00FF1B3F">
              <w:rPr>
                <w:rFonts w:cs="Arial"/>
                <w:sz w:val="32"/>
                <w:szCs w:val="32"/>
              </w:rPr>
              <w:t>have less access to services and employment</w:t>
            </w:r>
          </w:p>
        </w:tc>
      </w:tr>
      <w:tr w:rsidR="000617EF" w:rsidRPr="003338CB" w14:paraId="154722F7" w14:textId="77777777" w:rsidTr="00032C54">
        <w:tc>
          <w:tcPr>
            <w:tcW w:w="2196" w:type="dxa"/>
          </w:tcPr>
          <w:p w14:paraId="312D436A" w14:textId="6E1458E8" w:rsidR="000617EF" w:rsidRDefault="00C8171D" w:rsidP="009D70C1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BA10785" wp14:editId="349A8223">
                  <wp:extent cx="1181100" cy="927164"/>
                  <wp:effectExtent l="0" t="0" r="0" b="635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352" cy="929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EBB7B9" w14:textId="0C04383B" w:rsidR="003E5ECF" w:rsidRPr="003338CB" w:rsidRDefault="003E5ECF" w:rsidP="009D70C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566" w:type="dxa"/>
          </w:tcPr>
          <w:p w14:paraId="1EF417F0" w14:textId="53E3D162" w:rsidR="000617EF" w:rsidRPr="003338CB" w:rsidRDefault="00C8171D" w:rsidP="009D70C1">
            <w:pPr>
              <w:rPr>
                <w:rFonts w:cs="Arial"/>
                <w:sz w:val="32"/>
                <w:szCs w:val="32"/>
              </w:rPr>
            </w:pPr>
            <w:r w:rsidRPr="00C8171D">
              <w:rPr>
                <w:rFonts w:cs="Arial"/>
                <w:sz w:val="32"/>
                <w:szCs w:val="32"/>
              </w:rPr>
              <w:t xml:space="preserve">Nottinghamshire County Council </w:t>
            </w:r>
            <w:r>
              <w:rPr>
                <w:rFonts w:cs="Arial"/>
                <w:sz w:val="32"/>
                <w:szCs w:val="32"/>
              </w:rPr>
              <w:t>want</w:t>
            </w:r>
            <w:r w:rsidRPr="00C8171D">
              <w:rPr>
                <w:rFonts w:cs="Arial"/>
                <w:sz w:val="32"/>
                <w:szCs w:val="32"/>
              </w:rPr>
              <w:t xml:space="preserve"> to help reduce these inequalities by supporting adults to live as independently as they can</w:t>
            </w:r>
            <w:r>
              <w:rPr>
                <w:rFonts w:cs="Arial"/>
                <w:sz w:val="32"/>
                <w:szCs w:val="32"/>
              </w:rPr>
              <w:t>.</w:t>
            </w:r>
          </w:p>
        </w:tc>
      </w:tr>
      <w:tr w:rsidR="00185792" w:rsidRPr="003338CB" w14:paraId="7ED0F637" w14:textId="77777777" w:rsidTr="00032C54">
        <w:tc>
          <w:tcPr>
            <w:tcW w:w="2196" w:type="dxa"/>
          </w:tcPr>
          <w:p w14:paraId="0DBDC548" w14:textId="77777777" w:rsidR="00185792" w:rsidRDefault="004D1606" w:rsidP="009D70C1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AC4BDAD" wp14:editId="59360EE3">
                  <wp:extent cx="1009650" cy="940019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06" cy="942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76CD6D" w14:textId="22E030D3" w:rsidR="005A3510" w:rsidRPr="003338CB" w:rsidRDefault="005A3510" w:rsidP="009D70C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566" w:type="dxa"/>
          </w:tcPr>
          <w:p w14:paraId="2CB38A64" w14:textId="7A793D81" w:rsidR="00185792" w:rsidRDefault="00C8171D" w:rsidP="009D70C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We want to help people:</w:t>
            </w:r>
          </w:p>
        </w:tc>
      </w:tr>
      <w:tr w:rsidR="00E318D4" w:rsidRPr="003338CB" w14:paraId="7FDA3EB9" w14:textId="77777777" w:rsidTr="00032C54">
        <w:tc>
          <w:tcPr>
            <w:tcW w:w="2196" w:type="dxa"/>
          </w:tcPr>
          <w:p w14:paraId="4D09F157" w14:textId="77777777" w:rsidR="00E318D4" w:rsidRDefault="004D1606" w:rsidP="009D70C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084BDD1" wp14:editId="0A425905">
                  <wp:extent cx="1030605" cy="9144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17D96ED" w14:textId="77777777" w:rsidR="005A3510" w:rsidRDefault="005A3510" w:rsidP="009D70C1">
            <w:pPr>
              <w:rPr>
                <w:rFonts w:cs="Arial"/>
                <w:sz w:val="32"/>
                <w:szCs w:val="32"/>
              </w:rPr>
            </w:pPr>
          </w:p>
          <w:p w14:paraId="1CBBCB5A" w14:textId="160FA6C5" w:rsidR="00A361FA" w:rsidRPr="003338CB" w:rsidRDefault="00A361FA" w:rsidP="009D70C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566" w:type="dxa"/>
          </w:tcPr>
          <w:p w14:paraId="6B74EDF8" w14:textId="7D16B123" w:rsidR="00E318D4" w:rsidRPr="00E318D4" w:rsidRDefault="002208C7" w:rsidP="00925266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To b</w:t>
            </w:r>
            <w:r w:rsidR="00C8171D">
              <w:rPr>
                <w:rFonts w:ascii="Arial" w:hAnsi="Arial" w:cs="Arial"/>
                <w:sz w:val="32"/>
                <w:szCs w:val="32"/>
              </w:rPr>
              <w:t>uild on their skills</w:t>
            </w:r>
          </w:p>
        </w:tc>
      </w:tr>
      <w:tr w:rsidR="00E318D4" w:rsidRPr="003338CB" w14:paraId="4F296072" w14:textId="77777777" w:rsidTr="00032C54">
        <w:tc>
          <w:tcPr>
            <w:tcW w:w="2196" w:type="dxa"/>
          </w:tcPr>
          <w:p w14:paraId="6EA1EF32" w14:textId="1362DF55" w:rsidR="00E318D4" w:rsidRDefault="00C8171D" w:rsidP="009D70C1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664927F" wp14:editId="339B6FDE">
                  <wp:extent cx="1257300" cy="1332738"/>
                  <wp:effectExtent l="0" t="0" r="0" b="127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538" cy="133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25A307" w14:textId="77777777" w:rsidR="005A3510" w:rsidRDefault="005A3510" w:rsidP="009D70C1">
            <w:pPr>
              <w:rPr>
                <w:rFonts w:cs="Arial"/>
                <w:sz w:val="32"/>
                <w:szCs w:val="32"/>
              </w:rPr>
            </w:pPr>
          </w:p>
          <w:p w14:paraId="04670C00" w14:textId="08A5F7F2" w:rsidR="003E5ECF" w:rsidRPr="003338CB" w:rsidRDefault="003E5ECF" w:rsidP="009D70C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566" w:type="dxa"/>
          </w:tcPr>
          <w:p w14:paraId="004416BF" w14:textId="6CD904B9" w:rsidR="00E318D4" w:rsidRPr="00E318D4" w:rsidRDefault="002208C7" w:rsidP="00925266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To h</w:t>
            </w:r>
            <w:r w:rsidR="00C8171D">
              <w:rPr>
                <w:rFonts w:ascii="Arial" w:hAnsi="Arial" w:cs="Arial"/>
                <w:sz w:val="32"/>
                <w:szCs w:val="32"/>
              </w:rPr>
              <w:t xml:space="preserve">ave a good standard of health and wellbeing </w:t>
            </w:r>
          </w:p>
        </w:tc>
      </w:tr>
      <w:tr w:rsidR="00E318D4" w:rsidRPr="003338CB" w14:paraId="5E875FC2" w14:textId="77777777" w:rsidTr="00032C54">
        <w:tc>
          <w:tcPr>
            <w:tcW w:w="2196" w:type="dxa"/>
          </w:tcPr>
          <w:p w14:paraId="34999A59" w14:textId="77777777" w:rsidR="00E318D4" w:rsidRDefault="004D1606" w:rsidP="009D70C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11FFD20" wp14:editId="40F0DDF1">
                  <wp:extent cx="1017905" cy="1017905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85AA5CD" w14:textId="7A13E73F" w:rsidR="005A3510" w:rsidRDefault="005A3510" w:rsidP="009D70C1">
            <w:pPr>
              <w:rPr>
                <w:rFonts w:cs="Arial"/>
                <w:sz w:val="32"/>
                <w:szCs w:val="32"/>
              </w:rPr>
            </w:pPr>
          </w:p>
          <w:p w14:paraId="689B647B" w14:textId="77777777" w:rsidR="00A361FA" w:rsidRDefault="00A361FA" w:rsidP="009D70C1">
            <w:pPr>
              <w:rPr>
                <w:rFonts w:cs="Arial"/>
                <w:sz w:val="32"/>
                <w:szCs w:val="32"/>
              </w:rPr>
            </w:pPr>
          </w:p>
          <w:p w14:paraId="07EEA6EB" w14:textId="58EC3283" w:rsidR="003E5ECF" w:rsidRPr="003338CB" w:rsidRDefault="003E5ECF" w:rsidP="009D70C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566" w:type="dxa"/>
          </w:tcPr>
          <w:p w14:paraId="69864163" w14:textId="7025B4B9" w:rsidR="00E318D4" w:rsidRPr="00E318D4" w:rsidRDefault="002208C7" w:rsidP="00925266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To be able to </w:t>
            </w:r>
            <w:r w:rsidR="00032C54">
              <w:rPr>
                <w:rFonts w:ascii="Arial" w:hAnsi="Arial" w:cs="Arial"/>
                <w:sz w:val="32"/>
                <w:szCs w:val="32"/>
              </w:rPr>
              <w:t>use</w:t>
            </w:r>
            <w:r>
              <w:rPr>
                <w:rFonts w:ascii="Arial" w:hAnsi="Arial" w:cs="Arial"/>
                <w:sz w:val="32"/>
                <w:szCs w:val="32"/>
              </w:rPr>
              <w:t xml:space="preserve"> services and activities in their local communities</w:t>
            </w:r>
          </w:p>
        </w:tc>
      </w:tr>
      <w:tr w:rsidR="004D1606" w:rsidRPr="003338CB" w14:paraId="658F1C69" w14:textId="77777777" w:rsidTr="00032C54">
        <w:tc>
          <w:tcPr>
            <w:tcW w:w="2196" w:type="dxa"/>
          </w:tcPr>
          <w:p w14:paraId="6C8A8B9E" w14:textId="0A5529F6" w:rsidR="004D1606" w:rsidRDefault="002208C7" w:rsidP="009D70C1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DE0DD28" wp14:editId="33250C32">
                  <wp:extent cx="1210459" cy="657225"/>
                  <wp:effectExtent l="0" t="0" r="889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245" cy="661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94B7C4" w14:textId="77777777" w:rsidR="005A3510" w:rsidRDefault="005A3510" w:rsidP="009D70C1">
            <w:pPr>
              <w:rPr>
                <w:rFonts w:cs="Arial"/>
                <w:sz w:val="32"/>
                <w:szCs w:val="32"/>
              </w:rPr>
            </w:pPr>
          </w:p>
          <w:p w14:paraId="11C7098F" w14:textId="77777777" w:rsidR="003E5ECF" w:rsidRDefault="003E5ECF" w:rsidP="009D70C1">
            <w:pPr>
              <w:rPr>
                <w:rFonts w:cs="Arial"/>
                <w:sz w:val="32"/>
                <w:szCs w:val="32"/>
              </w:rPr>
            </w:pPr>
          </w:p>
          <w:p w14:paraId="7314B4F9" w14:textId="2C6AA19F" w:rsidR="00A361FA" w:rsidRPr="003338CB" w:rsidRDefault="00A361FA" w:rsidP="009D70C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566" w:type="dxa"/>
          </w:tcPr>
          <w:p w14:paraId="7C6FBC13" w14:textId="6F6F4AA2" w:rsidR="004D1606" w:rsidRPr="002208C7" w:rsidRDefault="002208C7" w:rsidP="002208C7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Day opportunities can help people: </w:t>
            </w:r>
          </w:p>
        </w:tc>
      </w:tr>
      <w:tr w:rsidR="002208C7" w:rsidRPr="003338CB" w14:paraId="034AC1F6" w14:textId="77777777" w:rsidTr="00032C54">
        <w:tc>
          <w:tcPr>
            <w:tcW w:w="2196" w:type="dxa"/>
          </w:tcPr>
          <w:p w14:paraId="1F0F3E64" w14:textId="77777777" w:rsidR="002208C7" w:rsidRDefault="00927BB7" w:rsidP="009D70C1">
            <w:pPr>
              <w:rPr>
                <w:rFonts w:cs="Arial"/>
                <w:noProof/>
                <w:sz w:val="32"/>
                <w:szCs w:val="32"/>
              </w:rPr>
            </w:pPr>
            <w:r w:rsidRPr="00927BB7"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6FB81C93" wp14:editId="6410ED9B">
                  <wp:extent cx="1190625" cy="1136196"/>
                  <wp:effectExtent l="0" t="0" r="0" b="6985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163" cy="1137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424802" w14:textId="77777777" w:rsidR="003E5ECF" w:rsidRDefault="003E5ECF" w:rsidP="009D70C1">
            <w:pPr>
              <w:rPr>
                <w:rFonts w:cs="Arial"/>
                <w:noProof/>
                <w:sz w:val="32"/>
                <w:szCs w:val="32"/>
              </w:rPr>
            </w:pPr>
          </w:p>
          <w:p w14:paraId="3E9B58E6" w14:textId="1BC680A7" w:rsidR="00A361FA" w:rsidRDefault="00A361FA" w:rsidP="009D70C1">
            <w:pPr>
              <w:rPr>
                <w:rFonts w:cs="Arial"/>
                <w:noProof/>
                <w:sz w:val="32"/>
                <w:szCs w:val="32"/>
              </w:rPr>
            </w:pPr>
          </w:p>
        </w:tc>
        <w:tc>
          <w:tcPr>
            <w:tcW w:w="8566" w:type="dxa"/>
          </w:tcPr>
          <w:p w14:paraId="68AE56F4" w14:textId="42DD5249" w:rsidR="002208C7" w:rsidRPr="002208C7" w:rsidRDefault="002208C7" w:rsidP="002208C7">
            <w:pPr>
              <w:pStyle w:val="ListParagraph"/>
              <w:numPr>
                <w:ilvl w:val="0"/>
                <w:numId w:val="2"/>
              </w:numPr>
              <w:rPr>
                <w:rFonts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To have a good life </w:t>
            </w:r>
          </w:p>
        </w:tc>
      </w:tr>
      <w:tr w:rsidR="00927BB7" w:rsidRPr="003338CB" w14:paraId="3A797B1A" w14:textId="77777777" w:rsidTr="00032C54">
        <w:tc>
          <w:tcPr>
            <w:tcW w:w="2196" w:type="dxa"/>
          </w:tcPr>
          <w:p w14:paraId="77D1FBE8" w14:textId="77777777" w:rsidR="00927BB7" w:rsidRDefault="00927BB7" w:rsidP="009D70C1">
            <w:pPr>
              <w:rPr>
                <w:rFonts w:cs="Arial"/>
                <w:noProof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07428FC" wp14:editId="778E0EF0">
                  <wp:extent cx="1170305" cy="1042670"/>
                  <wp:effectExtent l="0" t="0" r="0" b="508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1042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BDAC3D1" w14:textId="26D94252" w:rsidR="003E5ECF" w:rsidRDefault="003E5ECF" w:rsidP="009D70C1">
            <w:pPr>
              <w:rPr>
                <w:rFonts w:cs="Arial"/>
                <w:noProof/>
                <w:sz w:val="32"/>
                <w:szCs w:val="32"/>
              </w:rPr>
            </w:pPr>
          </w:p>
        </w:tc>
        <w:tc>
          <w:tcPr>
            <w:tcW w:w="8566" w:type="dxa"/>
          </w:tcPr>
          <w:p w14:paraId="42971E7D" w14:textId="71958BA4" w:rsidR="00927BB7" w:rsidRDefault="00927BB7" w:rsidP="002208C7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To learn new skills</w:t>
            </w:r>
          </w:p>
        </w:tc>
      </w:tr>
      <w:tr w:rsidR="00927BB7" w:rsidRPr="003338CB" w14:paraId="5A9076FD" w14:textId="77777777" w:rsidTr="00032C54">
        <w:tc>
          <w:tcPr>
            <w:tcW w:w="2196" w:type="dxa"/>
          </w:tcPr>
          <w:p w14:paraId="6B3F0AB2" w14:textId="77777777" w:rsidR="00927BB7" w:rsidRDefault="00927BB7" w:rsidP="009D70C1">
            <w:pPr>
              <w:rPr>
                <w:rFonts w:cs="Arial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227CB94" wp14:editId="4F7C685F">
                  <wp:extent cx="1211676" cy="1104900"/>
                  <wp:effectExtent l="0" t="0" r="762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639" cy="1107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DCF472" w14:textId="6ED1372F" w:rsidR="00A361FA" w:rsidRDefault="00A361FA" w:rsidP="009D70C1">
            <w:pPr>
              <w:rPr>
                <w:rFonts w:cs="Arial"/>
                <w:noProof/>
                <w:sz w:val="32"/>
                <w:szCs w:val="32"/>
              </w:rPr>
            </w:pPr>
          </w:p>
        </w:tc>
        <w:tc>
          <w:tcPr>
            <w:tcW w:w="8566" w:type="dxa"/>
          </w:tcPr>
          <w:p w14:paraId="509AB7F8" w14:textId="08075978" w:rsidR="00927BB7" w:rsidRDefault="00927BB7" w:rsidP="002208C7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To have more time for their hobbies and interests </w:t>
            </w:r>
          </w:p>
        </w:tc>
      </w:tr>
      <w:tr w:rsidR="002208C7" w:rsidRPr="003338CB" w14:paraId="14759712" w14:textId="77777777" w:rsidTr="00032C54">
        <w:tc>
          <w:tcPr>
            <w:tcW w:w="2196" w:type="dxa"/>
          </w:tcPr>
          <w:p w14:paraId="72068A7C" w14:textId="6C8A3BFB" w:rsidR="002208C7" w:rsidRDefault="002208C7" w:rsidP="009D70C1">
            <w:pPr>
              <w:rPr>
                <w:rFonts w:cs="Arial"/>
                <w:noProof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65254E2" wp14:editId="7F8F4C59">
                  <wp:extent cx="1078865" cy="932815"/>
                  <wp:effectExtent l="0" t="0" r="6985" b="63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932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E2C0CFD" w14:textId="77777777" w:rsidR="00A361FA" w:rsidRDefault="00A361FA" w:rsidP="009D70C1">
            <w:pPr>
              <w:rPr>
                <w:rFonts w:cs="Arial"/>
                <w:noProof/>
                <w:sz w:val="32"/>
                <w:szCs w:val="32"/>
              </w:rPr>
            </w:pPr>
          </w:p>
          <w:p w14:paraId="25352978" w14:textId="4DB9F55B" w:rsidR="003E5ECF" w:rsidRDefault="003E5ECF" w:rsidP="009D70C1">
            <w:pPr>
              <w:rPr>
                <w:rFonts w:cs="Arial"/>
                <w:noProof/>
                <w:sz w:val="32"/>
                <w:szCs w:val="32"/>
              </w:rPr>
            </w:pPr>
          </w:p>
        </w:tc>
        <w:tc>
          <w:tcPr>
            <w:tcW w:w="8566" w:type="dxa"/>
          </w:tcPr>
          <w:p w14:paraId="0384B08C" w14:textId="0FC7D083" w:rsidR="002208C7" w:rsidRPr="003E5ECF" w:rsidRDefault="00927BB7" w:rsidP="00927BB7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32"/>
                <w:szCs w:val="32"/>
              </w:rPr>
            </w:pPr>
            <w:r w:rsidRPr="003E5ECF">
              <w:rPr>
                <w:rFonts w:ascii="Arial" w:hAnsi="Arial" w:cs="Arial"/>
                <w:sz w:val="32"/>
                <w:szCs w:val="32"/>
              </w:rPr>
              <w:t>To make friends</w:t>
            </w:r>
            <w:r w:rsidR="00032C54">
              <w:rPr>
                <w:rFonts w:ascii="Arial" w:hAnsi="Arial" w:cs="Arial"/>
                <w:sz w:val="32"/>
                <w:szCs w:val="32"/>
              </w:rPr>
              <w:t xml:space="preserve"> and relationships</w:t>
            </w:r>
          </w:p>
        </w:tc>
      </w:tr>
      <w:tr w:rsidR="00CF1056" w:rsidRPr="003338CB" w14:paraId="14900AC1" w14:textId="77777777" w:rsidTr="00032C54">
        <w:tc>
          <w:tcPr>
            <w:tcW w:w="2196" w:type="dxa"/>
          </w:tcPr>
          <w:p w14:paraId="09B0B67E" w14:textId="77777777" w:rsidR="00CF1056" w:rsidRDefault="00CF1056" w:rsidP="009D70C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049B44" wp14:editId="1BC52E29">
                  <wp:extent cx="1247775" cy="628650"/>
                  <wp:effectExtent l="0" t="0" r="952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13178D" w14:textId="22253D63" w:rsidR="003E5ECF" w:rsidRDefault="003E5ECF" w:rsidP="009D70C1">
            <w:pPr>
              <w:rPr>
                <w:noProof/>
              </w:rPr>
            </w:pPr>
          </w:p>
        </w:tc>
        <w:tc>
          <w:tcPr>
            <w:tcW w:w="8566" w:type="dxa"/>
          </w:tcPr>
          <w:p w14:paraId="217B5C48" w14:textId="01A8F791" w:rsidR="00CF1056" w:rsidRDefault="00CF1056" w:rsidP="00925266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To </w:t>
            </w:r>
            <w:r w:rsidR="00032C54">
              <w:rPr>
                <w:rFonts w:ascii="Arial" w:hAnsi="Arial" w:cs="Arial"/>
                <w:sz w:val="32"/>
                <w:szCs w:val="32"/>
              </w:rPr>
              <w:t>use</w:t>
            </w:r>
            <w:r>
              <w:rPr>
                <w:rFonts w:ascii="Arial" w:hAnsi="Arial" w:cs="Arial"/>
                <w:sz w:val="32"/>
                <w:szCs w:val="32"/>
              </w:rPr>
              <w:t xml:space="preserve"> their friends</w:t>
            </w:r>
            <w:r w:rsidR="00032C54">
              <w:rPr>
                <w:rFonts w:ascii="Arial" w:hAnsi="Arial" w:cs="Arial"/>
                <w:sz w:val="32"/>
                <w:szCs w:val="32"/>
              </w:rPr>
              <w:t xml:space="preserve"> for support</w:t>
            </w:r>
          </w:p>
        </w:tc>
      </w:tr>
    </w:tbl>
    <w:p w14:paraId="334D6683" w14:textId="3B6288C1" w:rsidR="00091CA7" w:rsidRDefault="00091CA7" w:rsidP="009D70C1">
      <w:pPr>
        <w:rPr>
          <w:rFonts w:cs="Arial"/>
        </w:rPr>
      </w:pPr>
    </w:p>
    <w:p w14:paraId="01E83FE5" w14:textId="45E7D370" w:rsidR="00CF1056" w:rsidRDefault="00CF1056" w:rsidP="009D70C1">
      <w:pPr>
        <w:rPr>
          <w:rFonts w:cs="Arial"/>
        </w:rPr>
      </w:pPr>
    </w:p>
    <w:p w14:paraId="69A73FB6" w14:textId="504419A9" w:rsidR="00CF1056" w:rsidRDefault="00CF1056" w:rsidP="009D70C1">
      <w:pPr>
        <w:rPr>
          <w:rFonts w:cs="Arial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8640"/>
      </w:tblGrid>
      <w:tr w:rsidR="00CF1056" w:rsidRPr="00CF1056" w14:paraId="772B5926" w14:textId="77777777" w:rsidTr="00A361FA">
        <w:tc>
          <w:tcPr>
            <w:tcW w:w="2122" w:type="dxa"/>
          </w:tcPr>
          <w:p w14:paraId="43E30E27" w14:textId="25E7E916" w:rsidR="00CF1056" w:rsidRDefault="00D925FD" w:rsidP="009D70C1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67E6792" wp14:editId="45EF6945">
                  <wp:extent cx="1171575" cy="842768"/>
                  <wp:effectExtent l="0" t="0" r="0" b="0"/>
                  <wp:docPr id="242" name="Pictur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799" cy="846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9C5176" w14:textId="6D2F1FC7" w:rsidR="003E5ECF" w:rsidRPr="00CF1056" w:rsidRDefault="003E5ECF" w:rsidP="009D70C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640" w:type="dxa"/>
          </w:tcPr>
          <w:p w14:paraId="65EE0464" w14:textId="3CC6021E" w:rsidR="00CF1056" w:rsidRPr="00CF1056" w:rsidRDefault="00D925FD" w:rsidP="009D70C1">
            <w:pPr>
              <w:rPr>
                <w:rFonts w:cs="Arial"/>
                <w:b/>
                <w:bCs/>
                <w:sz w:val="36"/>
                <w:szCs w:val="36"/>
              </w:rPr>
            </w:pPr>
            <w:r>
              <w:rPr>
                <w:rFonts w:cs="Arial"/>
                <w:b/>
                <w:bCs/>
                <w:sz w:val="36"/>
                <w:szCs w:val="36"/>
              </w:rPr>
              <w:t>Finding out about people’s experiences</w:t>
            </w:r>
          </w:p>
        </w:tc>
      </w:tr>
      <w:tr w:rsidR="00CF1056" w:rsidRPr="00CF1056" w14:paraId="350CAEBC" w14:textId="77777777" w:rsidTr="00A361FA">
        <w:tc>
          <w:tcPr>
            <w:tcW w:w="2122" w:type="dxa"/>
          </w:tcPr>
          <w:p w14:paraId="17308F13" w14:textId="77777777" w:rsidR="00CF1056" w:rsidRDefault="00EB585D" w:rsidP="009D70C1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6D2CCBA" wp14:editId="7AA5B5F7">
                  <wp:extent cx="1123950" cy="1108553"/>
                  <wp:effectExtent l="0" t="0" r="0" b="0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064" cy="1111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080B6D" w14:textId="4242C947" w:rsidR="00EB585D" w:rsidRPr="00CF1056" w:rsidRDefault="00EB585D" w:rsidP="009D70C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640" w:type="dxa"/>
          </w:tcPr>
          <w:p w14:paraId="30AB41EB" w14:textId="4A2E203C" w:rsidR="00CF1056" w:rsidRPr="00CF1056" w:rsidRDefault="00EB585D" w:rsidP="009D70C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W</w:t>
            </w:r>
            <w:r w:rsidR="00CF1056" w:rsidRPr="00CF1056">
              <w:rPr>
                <w:rFonts w:cs="Arial"/>
                <w:sz w:val="32"/>
                <w:szCs w:val="32"/>
              </w:rPr>
              <w:t>e have been talking to people about their experiences of day opportunities</w:t>
            </w:r>
            <w:r>
              <w:rPr>
                <w:rFonts w:cs="Arial"/>
                <w:sz w:val="32"/>
                <w:szCs w:val="32"/>
              </w:rPr>
              <w:t>.</w:t>
            </w:r>
          </w:p>
        </w:tc>
      </w:tr>
      <w:tr w:rsidR="00CF1056" w:rsidRPr="00CF1056" w14:paraId="7D1F0412" w14:textId="77777777" w:rsidTr="00A361FA">
        <w:tc>
          <w:tcPr>
            <w:tcW w:w="2122" w:type="dxa"/>
          </w:tcPr>
          <w:p w14:paraId="4CABF20E" w14:textId="7B71E610" w:rsidR="00A361FA" w:rsidRDefault="00EB585D" w:rsidP="009D70C1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E75795F" wp14:editId="63CE7422">
                  <wp:extent cx="1125297" cy="1114425"/>
                  <wp:effectExtent l="0" t="0" r="0" b="0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616" cy="1115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794BAE" w14:textId="77777777" w:rsidR="00A361FA" w:rsidRDefault="00A361FA" w:rsidP="009D70C1">
            <w:pPr>
              <w:rPr>
                <w:rFonts w:cs="Arial"/>
                <w:sz w:val="32"/>
                <w:szCs w:val="32"/>
              </w:rPr>
            </w:pPr>
          </w:p>
          <w:p w14:paraId="42983E62" w14:textId="51A327DE" w:rsidR="003E5ECF" w:rsidRPr="00CF1056" w:rsidRDefault="003E5ECF" w:rsidP="009D70C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640" w:type="dxa"/>
          </w:tcPr>
          <w:p w14:paraId="659E1881" w14:textId="71180C29" w:rsidR="00CF1056" w:rsidRPr="00CF1056" w:rsidRDefault="00EB585D" w:rsidP="009D70C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We have asked people </w:t>
            </w:r>
            <w:r w:rsidRPr="00CF1056">
              <w:rPr>
                <w:rFonts w:cs="Arial"/>
                <w:sz w:val="32"/>
                <w:szCs w:val="32"/>
              </w:rPr>
              <w:t>what they w</w:t>
            </w:r>
            <w:r w:rsidR="00C97DD8">
              <w:rPr>
                <w:rFonts w:cs="Arial"/>
                <w:sz w:val="32"/>
                <w:szCs w:val="32"/>
              </w:rPr>
              <w:t>ant</w:t>
            </w:r>
            <w:r w:rsidRPr="00CF1056">
              <w:rPr>
                <w:rFonts w:cs="Arial"/>
                <w:sz w:val="32"/>
                <w:szCs w:val="32"/>
              </w:rPr>
              <w:t xml:space="preserve"> to do</w:t>
            </w:r>
            <w:r w:rsidR="00032C54">
              <w:rPr>
                <w:rFonts w:cs="Arial"/>
                <w:sz w:val="32"/>
                <w:szCs w:val="32"/>
              </w:rPr>
              <w:t xml:space="preserve"> during the day, evenings and weekends</w:t>
            </w:r>
            <w:r w:rsidRPr="00CF1056">
              <w:rPr>
                <w:rFonts w:cs="Arial"/>
                <w:sz w:val="32"/>
                <w:szCs w:val="32"/>
              </w:rPr>
              <w:t xml:space="preserve"> and </w:t>
            </w:r>
            <w:r w:rsidR="00032C54">
              <w:rPr>
                <w:rFonts w:cs="Arial"/>
                <w:sz w:val="32"/>
                <w:szCs w:val="32"/>
              </w:rPr>
              <w:t xml:space="preserve">what they would like to </w:t>
            </w:r>
            <w:r w:rsidRPr="00CF1056">
              <w:rPr>
                <w:rFonts w:cs="Arial"/>
                <w:sz w:val="32"/>
                <w:szCs w:val="32"/>
              </w:rPr>
              <w:t>achieve</w:t>
            </w:r>
          </w:p>
        </w:tc>
      </w:tr>
      <w:tr w:rsidR="00CF1056" w:rsidRPr="00CF1056" w14:paraId="0F40EC58" w14:textId="77777777" w:rsidTr="00A361FA">
        <w:tc>
          <w:tcPr>
            <w:tcW w:w="2122" w:type="dxa"/>
          </w:tcPr>
          <w:p w14:paraId="29EC265E" w14:textId="6D542F30" w:rsidR="00CF1056" w:rsidRPr="00CF1056" w:rsidRDefault="003E5ECF" w:rsidP="009D70C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3F95B5C" wp14:editId="3EFF906B">
                  <wp:extent cx="1103630" cy="554990"/>
                  <wp:effectExtent l="0" t="0" r="1270" b="0"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55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0" w:type="dxa"/>
          </w:tcPr>
          <w:p w14:paraId="55B7729E" w14:textId="435AA1B7" w:rsidR="00CF1056" w:rsidRDefault="00EB585D" w:rsidP="009D70C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The day opportunities </w:t>
            </w:r>
            <w:r w:rsidR="00E95C45">
              <w:rPr>
                <w:rFonts w:cs="Arial"/>
                <w:sz w:val="32"/>
                <w:szCs w:val="32"/>
              </w:rPr>
              <w:t>plan</w:t>
            </w:r>
            <w:r w:rsidR="00C97DD8">
              <w:rPr>
                <w:rFonts w:cs="Arial"/>
                <w:sz w:val="32"/>
                <w:szCs w:val="32"/>
              </w:rPr>
              <w:t xml:space="preserve"> look</w:t>
            </w:r>
            <w:r w:rsidR="00032C54">
              <w:rPr>
                <w:rFonts w:cs="Arial"/>
                <w:sz w:val="32"/>
                <w:szCs w:val="32"/>
              </w:rPr>
              <w:t>s</w:t>
            </w:r>
            <w:r w:rsidR="00C97DD8">
              <w:rPr>
                <w:rFonts w:cs="Arial"/>
                <w:sz w:val="32"/>
                <w:szCs w:val="32"/>
              </w:rPr>
              <w:t xml:space="preserve"> at the best ways for people to get the support</w:t>
            </w:r>
            <w:r w:rsidR="00E95C45">
              <w:rPr>
                <w:rFonts w:cs="Arial"/>
                <w:sz w:val="32"/>
                <w:szCs w:val="32"/>
              </w:rPr>
              <w:t xml:space="preserve"> they need</w:t>
            </w:r>
            <w:r w:rsidR="00C97DD8">
              <w:rPr>
                <w:rFonts w:cs="Arial"/>
                <w:sz w:val="32"/>
                <w:szCs w:val="32"/>
              </w:rPr>
              <w:t xml:space="preserve"> and </w:t>
            </w:r>
            <w:r w:rsidR="00032C54">
              <w:rPr>
                <w:rFonts w:cs="Arial"/>
                <w:sz w:val="32"/>
                <w:szCs w:val="32"/>
              </w:rPr>
              <w:t xml:space="preserve">to </w:t>
            </w:r>
            <w:r w:rsidR="00152F05">
              <w:rPr>
                <w:rFonts w:cs="Arial"/>
                <w:sz w:val="32"/>
                <w:szCs w:val="32"/>
              </w:rPr>
              <w:t>do</w:t>
            </w:r>
            <w:r w:rsidR="00C97DD8">
              <w:rPr>
                <w:rFonts w:cs="Arial"/>
                <w:sz w:val="32"/>
                <w:szCs w:val="32"/>
              </w:rPr>
              <w:t xml:space="preserve"> the activities</w:t>
            </w:r>
            <w:r w:rsidR="003E5ECF">
              <w:rPr>
                <w:rFonts w:cs="Arial"/>
                <w:sz w:val="32"/>
                <w:szCs w:val="32"/>
              </w:rPr>
              <w:t xml:space="preserve"> they </w:t>
            </w:r>
            <w:r w:rsidR="00E95C45">
              <w:rPr>
                <w:rFonts w:cs="Arial"/>
                <w:sz w:val="32"/>
                <w:szCs w:val="32"/>
              </w:rPr>
              <w:t>want</w:t>
            </w:r>
            <w:r w:rsidR="003E5ECF">
              <w:rPr>
                <w:rFonts w:cs="Arial"/>
                <w:sz w:val="32"/>
                <w:szCs w:val="32"/>
              </w:rPr>
              <w:t>.</w:t>
            </w:r>
          </w:p>
          <w:p w14:paraId="6388B97D" w14:textId="5B93F1FE" w:rsidR="00A361FA" w:rsidRPr="00CF1056" w:rsidRDefault="00A361FA" w:rsidP="009D70C1">
            <w:pPr>
              <w:rPr>
                <w:rFonts w:cs="Arial"/>
                <w:sz w:val="32"/>
                <w:szCs w:val="32"/>
              </w:rPr>
            </w:pPr>
          </w:p>
        </w:tc>
      </w:tr>
    </w:tbl>
    <w:p w14:paraId="01F965B1" w14:textId="078C59D1" w:rsidR="005D00B0" w:rsidRDefault="005D00B0" w:rsidP="009D70C1">
      <w:pPr>
        <w:rPr>
          <w:rFonts w:cs="Arial"/>
        </w:rPr>
      </w:pPr>
    </w:p>
    <w:p w14:paraId="2E5E4C3E" w14:textId="729FAB88" w:rsidR="003E5ECF" w:rsidRDefault="003E5ECF" w:rsidP="009D70C1">
      <w:pPr>
        <w:rPr>
          <w:rFonts w:cs="Arial"/>
        </w:rPr>
      </w:pPr>
    </w:p>
    <w:p w14:paraId="72846568" w14:textId="5C33414A" w:rsidR="003E5ECF" w:rsidRDefault="003E5ECF" w:rsidP="009D70C1">
      <w:pPr>
        <w:rPr>
          <w:rFonts w:cs="Arial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6"/>
        <w:gridCol w:w="8626"/>
      </w:tblGrid>
      <w:tr w:rsidR="0094473D" w:rsidRPr="00116E4D" w14:paraId="23EB977F" w14:textId="77777777" w:rsidTr="00925B3F">
        <w:tc>
          <w:tcPr>
            <w:tcW w:w="2136" w:type="dxa"/>
          </w:tcPr>
          <w:p w14:paraId="369EBD0B" w14:textId="77777777" w:rsidR="003E5ECF" w:rsidRDefault="003E5ECF" w:rsidP="00E76654">
            <w:pPr>
              <w:rPr>
                <w:rFonts w:cs="Arial"/>
                <w:sz w:val="32"/>
                <w:szCs w:val="32"/>
              </w:rPr>
            </w:pPr>
            <w:bookmarkStart w:id="0" w:name="_Hlk80275928"/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B0F729D" wp14:editId="3AACB97E">
                  <wp:extent cx="1095375" cy="1135213"/>
                  <wp:effectExtent l="0" t="0" r="0" b="825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024" cy="1140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4058103" w14:textId="6245CBF8" w:rsidR="003E5ECF" w:rsidRDefault="003E5ECF" w:rsidP="00E76654">
            <w:pPr>
              <w:rPr>
                <w:rFonts w:cs="Arial"/>
                <w:sz w:val="32"/>
                <w:szCs w:val="32"/>
              </w:rPr>
            </w:pPr>
          </w:p>
          <w:p w14:paraId="2AAEDA89" w14:textId="77777777" w:rsidR="00925B3F" w:rsidRDefault="00925B3F" w:rsidP="00E76654">
            <w:pPr>
              <w:rPr>
                <w:rFonts w:cs="Arial"/>
                <w:sz w:val="32"/>
                <w:szCs w:val="32"/>
              </w:rPr>
            </w:pPr>
          </w:p>
          <w:p w14:paraId="02C70E64" w14:textId="3CB3425B" w:rsidR="00A361FA" w:rsidRPr="00116E4D" w:rsidRDefault="00A361FA" w:rsidP="00E76654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626" w:type="dxa"/>
          </w:tcPr>
          <w:p w14:paraId="10F50359" w14:textId="77777777" w:rsidR="003E5ECF" w:rsidRDefault="003E5ECF" w:rsidP="00E76654">
            <w:pPr>
              <w:rPr>
                <w:rFonts w:cs="Arial"/>
                <w:b/>
                <w:bCs/>
                <w:sz w:val="36"/>
                <w:szCs w:val="36"/>
              </w:rPr>
            </w:pPr>
            <w:r>
              <w:rPr>
                <w:rFonts w:cs="Arial"/>
                <w:b/>
                <w:bCs/>
                <w:sz w:val="36"/>
                <w:szCs w:val="36"/>
              </w:rPr>
              <w:t xml:space="preserve">The </w:t>
            </w:r>
            <w:r w:rsidRPr="00116E4D">
              <w:rPr>
                <w:rFonts w:cs="Arial"/>
                <w:b/>
                <w:bCs/>
                <w:sz w:val="36"/>
                <w:szCs w:val="36"/>
              </w:rPr>
              <w:t>Covid-19</w:t>
            </w:r>
            <w:r>
              <w:rPr>
                <w:rFonts w:cs="Arial"/>
                <w:b/>
                <w:bCs/>
                <w:sz w:val="36"/>
                <w:szCs w:val="36"/>
              </w:rPr>
              <w:t xml:space="preserve"> p</w:t>
            </w:r>
            <w:r w:rsidRPr="00116E4D">
              <w:rPr>
                <w:rFonts w:cs="Arial"/>
                <w:b/>
                <w:bCs/>
                <w:sz w:val="36"/>
                <w:szCs w:val="36"/>
              </w:rPr>
              <w:t>andemic</w:t>
            </w:r>
          </w:p>
          <w:p w14:paraId="4211B0EC" w14:textId="77777777" w:rsidR="00E95C45" w:rsidRDefault="00E95C45" w:rsidP="00E76654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297FB911" w14:textId="4E62B79A" w:rsidR="00E95C45" w:rsidRPr="00116E4D" w:rsidRDefault="00E95C45" w:rsidP="00E76654">
            <w:pPr>
              <w:rPr>
                <w:rFonts w:cs="Arial"/>
                <w:b/>
                <w:bCs/>
                <w:sz w:val="36"/>
                <w:szCs w:val="36"/>
              </w:rPr>
            </w:pPr>
            <w:r>
              <w:rPr>
                <w:rFonts w:cs="Arial"/>
                <w:sz w:val="32"/>
                <w:szCs w:val="32"/>
              </w:rPr>
              <w:t>The covid-19 pandemic meant big changes to what people could do.</w:t>
            </w:r>
            <w:r w:rsidR="00152F05">
              <w:rPr>
                <w:rFonts w:cs="Arial"/>
                <w:sz w:val="32"/>
                <w:szCs w:val="32"/>
              </w:rPr>
              <w:t xml:space="preserve"> </w:t>
            </w:r>
          </w:p>
        </w:tc>
      </w:tr>
      <w:tr w:rsidR="00152F05" w:rsidRPr="00116E4D" w14:paraId="2CF442D7" w14:textId="77777777" w:rsidTr="00925B3F">
        <w:tc>
          <w:tcPr>
            <w:tcW w:w="2136" w:type="dxa"/>
          </w:tcPr>
          <w:p w14:paraId="53F67A2D" w14:textId="77777777" w:rsidR="00152F05" w:rsidRDefault="00152F05" w:rsidP="00E76654">
            <w:pPr>
              <w:rPr>
                <w:rFonts w:cs="Arial"/>
                <w:noProof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679058F" wp14:editId="3E36BC64">
                  <wp:extent cx="1219200" cy="621665"/>
                  <wp:effectExtent l="0" t="0" r="0" b="698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621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490A2A7" w14:textId="77777777" w:rsidR="00925B3F" w:rsidRDefault="00925B3F" w:rsidP="00E76654">
            <w:pPr>
              <w:rPr>
                <w:rFonts w:cs="Arial"/>
                <w:noProof/>
                <w:sz w:val="32"/>
                <w:szCs w:val="32"/>
              </w:rPr>
            </w:pPr>
          </w:p>
          <w:p w14:paraId="11FE4265" w14:textId="77777777" w:rsidR="00925B3F" w:rsidRDefault="00925B3F" w:rsidP="00E76654">
            <w:pPr>
              <w:rPr>
                <w:rFonts w:cs="Arial"/>
                <w:noProof/>
                <w:sz w:val="32"/>
                <w:szCs w:val="32"/>
              </w:rPr>
            </w:pPr>
          </w:p>
          <w:p w14:paraId="33E15FEE" w14:textId="7BBCB87B" w:rsidR="00925B3F" w:rsidRDefault="00925B3F" w:rsidP="00E76654">
            <w:pPr>
              <w:rPr>
                <w:rFonts w:cs="Arial"/>
                <w:noProof/>
                <w:sz w:val="32"/>
                <w:szCs w:val="32"/>
              </w:rPr>
            </w:pPr>
          </w:p>
        </w:tc>
        <w:tc>
          <w:tcPr>
            <w:tcW w:w="8626" w:type="dxa"/>
          </w:tcPr>
          <w:p w14:paraId="38CE1E77" w14:textId="77777777" w:rsidR="00152F05" w:rsidRDefault="00152F05" w:rsidP="00E76654">
            <w:pPr>
              <w:rPr>
                <w:rFonts w:cs="Arial"/>
                <w:sz w:val="32"/>
                <w:szCs w:val="32"/>
              </w:rPr>
            </w:pPr>
            <w:r w:rsidRPr="00152F05">
              <w:rPr>
                <w:rFonts w:cs="Arial"/>
                <w:sz w:val="32"/>
                <w:szCs w:val="32"/>
              </w:rPr>
              <w:t>Covid-19 is going to be with us for a long time and could continue to be a risk.</w:t>
            </w:r>
          </w:p>
          <w:p w14:paraId="2B0DE681" w14:textId="77777777" w:rsidR="00152F05" w:rsidRDefault="00152F05" w:rsidP="00E76654">
            <w:pPr>
              <w:rPr>
                <w:rFonts w:cs="Arial"/>
                <w:sz w:val="36"/>
                <w:szCs w:val="36"/>
              </w:rPr>
            </w:pPr>
          </w:p>
          <w:p w14:paraId="6829F6F7" w14:textId="56739452" w:rsidR="00152F05" w:rsidRPr="00152F05" w:rsidRDefault="00152F05" w:rsidP="00E76654">
            <w:pPr>
              <w:rPr>
                <w:rFonts w:cs="Arial"/>
                <w:sz w:val="36"/>
                <w:szCs w:val="36"/>
              </w:rPr>
            </w:pPr>
          </w:p>
        </w:tc>
      </w:tr>
      <w:tr w:rsidR="0094473D" w:rsidRPr="00116E4D" w14:paraId="3E891CDF" w14:textId="77777777" w:rsidTr="00925B3F">
        <w:tc>
          <w:tcPr>
            <w:tcW w:w="2136" w:type="dxa"/>
          </w:tcPr>
          <w:p w14:paraId="201FB735" w14:textId="77777777" w:rsidR="003E5ECF" w:rsidRDefault="003E5ECF" w:rsidP="00E76654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F54E30E" wp14:editId="4697401D">
                  <wp:extent cx="1151251" cy="1095375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589" cy="11033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1A28CB4" w14:textId="77777777" w:rsidR="003E5ECF" w:rsidRDefault="003E5ECF" w:rsidP="00E76654">
            <w:pPr>
              <w:rPr>
                <w:rFonts w:cs="Arial"/>
                <w:sz w:val="32"/>
                <w:szCs w:val="32"/>
              </w:rPr>
            </w:pPr>
          </w:p>
          <w:p w14:paraId="7E2FC8C0" w14:textId="77777777" w:rsidR="00A361FA" w:rsidRDefault="00A361FA" w:rsidP="00E76654">
            <w:pPr>
              <w:rPr>
                <w:rFonts w:cs="Arial"/>
                <w:sz w:val="32"/>
                <w:szCs w:val="32"/>
              </w:rPr>
            </w:pPr>
          </w:p>
          <w:p w14:paraId="7BC43E72" w14:textId="746C6A1D" w:rsidR="00152F05" w:rsidRPr="00116E4D" w:rsidRDefault="00152F05" w:rsidP="00E76654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626" w:type="dxa"/>
          </w:tcPr>
          <w:p w14:paraId="329CA595" w14:textId="5813919A" w:rsidR="003E5ECF" w:rsidRPr="00116E4D" w:rsidRDefault="00E95C45" w:rsidP="00E76654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W</w:t>
            </w:r>
            <w:r w:rsidR="003E5ECF">
              <w:rPr>
                <w:rFonts w:cs="Arial"/>
                <w:sz w:val="32"/>
                <w:szCs w:val="32"/>
              </w:rPr>
              <w:t xml:space="preserve">e </w:t>
            </w:r>
            <w:r w:rsidR="00A361FA">
              <w:rPr>
                <w:rFonts w:cs="Arial"/>
                <w:sz w:val="32"/>
                <w:szCs w:val="32"/>
              </w:rPr>
              <w:t>had</w:t>
            </w:r>
            <w:r w:rsidR="003E5ECF">
              <w:rPr>
                <w:rFonts w:cs="Arial"/>
                <w:sz w:val="32"/>
                <w:szCs w:val="32"/>
              </w:rPr>
              <w:t xml:space="preserve"> to make changes to </w:t>
            </w:r>
            <w:r w:rsidR="00152F05">
              <w:rPr>
                <w:rFonts w:cs="Arial"/>
                <w:sz w:val="32"/>
                <w:szCs w:val="32"/>
              </w:rPr>
              <w:t xml:space="preserve">the </w:t>
            </w:r>
            <w:r w:rsidR="003E5ECF" w:rsidRPr="00B66040">
              <w:rPr>
                <w:rFonts w:cs="Arial"/>
                <w:sz w:val="32"/>
                <w:szCs w:val="32"/>
              </w:rPr>
              <w:t>service</w:t>
            </w:r>
            <w:r w:rsidR="003E5ECF">
              <w:rPr>
                <w:rFonts w:cs="Arial"/>
                <w:sz w:val="32"/>
                <w:szCs w:val="32"/>
              </w:rPr>
              <w:t>s</w:t>
            </w:r>
            <w:r w:rsidR="00152F05">
              <w:rPr>
                <w:rFonts w:cs="Arial"/>
                <w:sz w:val="32"/>
                <w:szCs w:val="32"/>
              </w:rPr>
              <w:t xml:space="preserve"> we could offer so they were as safe as possible for people to attend</w:t>
            </w:r>
            <w:r w:rsidR="003E5ECF">
              <w:rPr>
                <w:rFonts w:cs="Arial"/>
                <w:sz w:val="32"/>
                <w:szCs w:val="32"/>
              </w:rPr>
              <w:t>.</w:t>
            </w:r>
          </w:p>
        </w:tc>
      </w:tr>
      <w:tr w:rsidR="0094473D" w:rsidRPr="00116E4D" w14:paraId="3B24D0D6" w14:textId="77777777" w:rsidTr="00925B3F">
        <w:tc>
          <w:tcPr>
            <w:tcW w:w="2136" w:type="dxa"/>
          </w:tcPr>
          <w:p w14:paraId="2D256563" w14:textId="77777777" w:rsidR="003E5ECF" w:rsidRDefault="003E5ECF" w:rsidP="00E76654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38382EF" wp14:editId="5742E1F7">
                  <wp:extent cx="1190625" cy="1351511"/>
                  <wp:effectExtent l="0" t="0" r="0" b="127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949" cy="13598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EAF60A8" w14:textId="0A357573" w:rsidR="00152F05" w:rsidRPr="00116E4D" w:rsidRDefault="00152F05" w:rsidP="00E76654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626" w:type="dxa"/>
          </w:tcPr>
          <w:p w14:paraId="791BD0C3" w14:textId="05E32002" w:rsidR="003E5ECF" w:rsidRDefault="003E5ECF" w:rsidP="00E76654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lastRenderedPageBreak/>
              <w:t xml:space="preserve">Some of these changes will </w:t>
            </w:r>
            <w:r w:rsidR="00456A45">
              <w:rPr>
                <w:rFonts w:cs="Arial"/>
                <w:sz w:val="32"/>
                <w:szCs w:val="32"/>
              </w:rPr>
              <w:t>have</w:t>
            </w:r>
            <w:r>
              <w:rPr>
                <w:rFonts w:cs="Arial"/>
                <w:sz w:val="32"/>
                <w:szCs w:val="32"/>
              </w:rPr>
              <w:t xml:space="preserve"> to continue to keep people as safe as possible.</w:t>
            </w:r>
          </w:p>
        </w:tc>
      </w:tr>
      <w:tr w:rsidR="0094473D" w:rsidRPr="00116E4D" w14:paraId="533E60AB" w14:textId="77777777" w:rsidTr="00925B3F">
        <w:tc>
          <w:tcPr>
            <w:tcW w:w="2136" w:type="dxa"/>
          </w:tcPr>
          <w:p w14:paraId="4C9A2584" w14:textId="77777777" w:rsidR="003E5ECF" w:rsidRDefault="003E5ECF" w:rsidP="00E76654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6833B9F" wp14:editId="33931A34">
                  <wp:extent cx="1152525" cy="1097280"/>
                  <wp:effectExtent l="0" t="0" r="9525" b="762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9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54E8255" w14:textId="77777777" w:rsidR="00456A45" w:rsidRDefault="00456A45" w:rsidP="00E76654">
            <w:pPr>
              <w:rPr>
                <w:rFonts w:cs="Arial"/>
                <w:sz w:val="32"/>
                <w:szCs w:val="32"/>
              </w:rPr>
            </w:pPr>
          </w:p>
          <w:p w14:paraId="02B70DB4" w14:textId="3402AA5D" w:rsidR="001B199D" w:rsidRPr="00116E4D" w:rsidRDefault="001B199D" w:rsidP="00E76654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626" w:type="dxa"/>
          </w:tcPr>
          <w:p w14:paraId="4395572E" w14:textId="4095203D" w:rsidR="003E5ECF" w:rsidRPr="00116E4D" w:rsidRDefault="001B199D" w:rsidP="00E76654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Services</w:t>
            </w:r>
            <w:r w:rsidR="003E5ECF" w:rsidRPr="00116E4D">
              <w:rPr>
                <w:rFonts w:cs="Arial"/>
                <w:sz w:val="32"/>
                <w:szCs w:val="32"/>
              </w:rPr>
              <w:t xml:space="preserve"> will</w:t>
            </w:r>
            <w:r w:rsidR="003E5ECF">
              <w:rPr>
                <w:rFonts w:cs="Arial"/>
                <w:sz w:val="32"/>
                <w:szCs w:val="32"/>
              </w:rPr>
              <w:t xml:space="preserve"> </w:t>
            </w:r>
            <w:r>
              <w:rPr>
                <w:rFonts w:cs="Arial"/>
                <w:sz w:val="32"/>
                <w:szCs w:val="32"/>
              </w:rPr>
              <w:t>have</w:t>
            </w:r>
            <w:r w:rsidR="003E5ECF" w:rsidRPr="00116E4D">
              <w:rPr>
                <w:rFonts w:cs="Arial"/>
                <w:sz w:val="32"/>
                <w:szCs w:val="32"/>
              </w:rPr>
              <w:t xml:space="preserve"> to </w:t>
            </w:r>
            <w:r w:rsidR="00BD0CB4">
              <w:rPr>
                <w:rFonts w:cs="Arial"/>
                <w:sz w:val="32"/>
                <w:szCs w:val="32"/>
              </w:rPr>
              <w:t xml:space="preserve">be able to </w:t>
            </w:r>
            <w:r w:rsidR="003E5ECF" w:rsidRPr="00116E4D">
              <w:rPr>
                <w:rFonts w:cs="Arial"/>
                <w:sz w:val="32"/>
                <w:szCs w:val="32"/>
              </w:rPr>
              <w:t xml:space="preserve">change </w:t>
            </w:r>
            <w:r w:rsidR="00CA290D">
              <w:rPr>
                <w:rFonts w:cs="Arial"/>
                <w:sz w:val="32"/>
                <w:szCs w:val="32"/>
              </w:rPr>
              <w:t xml:space="preserve">and work differently </w:t>
            </w:r>
            <w:r w:rsidR="003E5ECF" w:rsidRPr="00116E4D">
              <w:rPr>
                <w:rFonts w:cs="Arial"/>
                <w:sz w:val="32"/>
                <w:szCs w:val="32"/>
              </w:rPr>
              <w:t xml:space="preserve">if there are new outbreaks </w:t>
            </w:r>
            <w:r w:rsidR="003E5ECF">
              <w:rPr>
                <w:rFonts w:cs="Arial"/>
                <w:sz w:val="32"/>
                <w:szCs w:val="32"/>
              </w:rPr>
              <w:t>of the virus.</w:t>
            </w:r>
          </w:p>
        </w:tc>
      </w:tr>
      <w:tr w:rsidR="00456A45" w:rsidRPr="00116E4D" w14:paraId="4B18CB4D" w14:textId="77777777" w:rsidTr="00925B3F">
        <w:tc>
          <w:tcPr>
            <w:tcW w:w="2136" w:type="dxa"/>
          </w:tcPr>
          <w:p w14:paraId="109E25DB" w14:textId="58A35578" w:rsidR="00456A45" w:rsidRDefault="008C0643" w:rsidP="00E76654">
            <w:pPr>
              <w:rPr>
                <w:rFonts w:cs="Arial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9FC8DCF" wp14:editId="2F36D5CD">
                  <wp:extent cx="1104900" cy="1038936"/>
                  <wp:effectExtent l="0" t="0" r="0" b="8890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041" cy="1039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C239F2" w14:textId="77777777" w:rsidR="00BB0472" w:rsidRDefault="00BB0472" w:rsidP="00E76654">
            <w:pPr>
              <w:rPr>
                <w:rFonts w:cs="Arial"/>
                <w:noProof/>
                <w:sz w:val="32"/>
                <w:szCs w:val="32"/>
              </w:rPr>
            </w:pPr>
          </w:p>
          <w:p w14:paraId="5D010E28" w14:textId="77777777" w:rsidR="008C0643" w:rsidRDefault="008C0643" w:rsidP="00E76654">
            <w:pPr>
              <w:rPr>
                <w:rFonts w:cs="Arial"/>
                <w:noProof/>
                <w:sz w:val="32"/>
                <w:szCs w:val="32"/>
              </w:rPr>
            </w:pPr>
          </w:p>
          <w:p w14:paraId="3A6D5862" w14:textId="14640ADA" w:rsidR="00925B3F" w:rsidRDefault="00925B3F" w:rsidP="00E76654">
            <w:pPr>
              <w:rPr>
                <w:rFonts w:cs="Arial"/>
                <w:noProof/>
                <w:sz w:val="32"/>
                <w:szCs w:val="32"/>
              </w:rPr>
            </w:pPr>
          </w:p>
        </w:tc>
        <w:tc>
          <w:tcPr>
            <w:tcW w:w="8626" w:type="dxa"/>
          </w:tcPr>
          <w:p w14:paraId="426A9741" w14:textId="4AD44FBB" w:rsidR="00456A45" w:rsidRPr="001B199D" w:rsidRDefault="00456A45" w:rsidP="00E76654">
            <w:pPr>
              <w:rPr>
                <w:rFonts w:cs="Arial"/>
                <w:sz w:val="32"/>
                <w:szCs w:val="32"/>
              </w:rPr>
            </w:pPr>
            <w:r w:rsidRPr="001B199D">
              <w:rPr>
                <w:rFonts w:cs="Arial"/>
                <w:sz w:val="32"/>
                <w:szCs w:val="32"/>
              </w:rPr>
              <w:t xml:space="preserve">People with disabilities were affected </w:t>
            </w:r>
            <w:r w:rsidR="001B199D" w:rsidRPr="001B199D">
              <w:rPr>
                <w:rFonts w:cs="Arial"/>
                <w:sz w:val="32"/>
                <w:szCs w:val="32"/>
              </w:rPr>
              <w:t xml:space="preserve">more </w:t>
            </w:r>
            <w:r w:rsidRPr="001B199D">
              <w:rPr>
                <w:rFonts w:cs="Arial"/>
                <w:sz w:val="32"/>
                <w:szCs w:val="32"/>
              </w:rPr>
              <w:t xml:space="preserve">by </w:t>
            </w:r>
            <w:r w:rsidR="00CA290D" w:rsidRPr="001B199D">
              <w:rPr>
                <w:rFonts w:cs="Arial"/>
                <w:sz w:val="32"/>
                <w:szCs w:val="32"/>
              </w:rPr>
              <w:t>covid-19</w:t>
            </w:r>
            <w:r w:rsidRPr="001B199D">
              <w:rPr>
                <w:rFonts w:cs="Arial"/>
                <w:sz w:val="32"/>
                <w:szCs w:val="32"/>
              </w:rPr>
              <w:t xml:space="preserve"> than people who do not have </w:t>
            </w:r>
            <w:r w:rsidR="00CA290D" w:rsidRPr="001B199D">
              <w:rPr>
                <w:rFonts w:cs="Arial"/>
                <w:sz w:val="32"/>
                <w:szCs w:val="32"/>
              </w:rPr>
              <w:t>disabilities</w:t>
            </w:r>
            <w:r w:rsidRPr="001B199D">
              <w:rPr>
                <w:rFonts w:cs="Arial"/>
                <w:sz w:val="32"/>
                <w:szCs w:val="32"/>
              </w:rPr>
              <w:t>.</w:t>
            </w:r>
          </w:p>
          <w:p w14:paraId="4BF168EF" w14:textId="77777777" w:rsidR="008C0643" w:rsidRDefault="008C0643" w:rsidP="00E76654">
            <w:pPr>
              <w:rPr>
                <w:rFonts w:cs="Arial"/>
                <w:sz w:val="32"/>
                <w:szCs w:val="32"/>
              </w:rPr>
            </w:pPr>
          </w:p>
          <w:p w14:paraId="0FE47994" w14:textId="440A702E" w:rsidR="008C0643" w:rsidRPr="00116E4D" w:rsidRDefault="001B199D" w:rsidP="00E76654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Covid-19</w:t>
            </w:r>
            <w:r w:rsidR="008C0643">
              <w:rPr>
                <w:rFonts w:cs="Arial"/>
                <w:sz w:val="32"/>
                <w:szCs w:val="32"/>
              </w:rPr>
              <w:t xml:space="preserve"> </w:t>
            </w:r>
            <w:r w:rsidR="00CA290D">
              <w:rPr>
                <w:rFonts w:cs="Arial"/>
                <w:sz w:val="32"/>
                <w:szCs w:val="32"/>
              </w:rPr>
              <w:t>had a bigger effect on</w:t>
            </w:r>
            <w:r w:rsidR="008C0643">
              <w:rPr>
                <w:rFonts w:cs="Arial"/>
                <w:sz w:val="32"/>
                <w:szCs w:val="32"/>
              </w:rPr>
              <w:t>:</w:t>
            </w:r>
          </w:p>
        </w:tc>
      </w:tr>
      <w:tr w:rsidR="00456A45" w:rsidRPr="00116E4D" w14:paraId="7A5D1B0E" w14:textId="77777777" w:rsidTr="00925B3F">
        <w:tc>
          <w:tcPr>
            <w:tcW w:w="2136" w:type="dxa"/>
          </w:tcPr>
          <w:p w14:paraId="67D0E42C" w14:textId="77777777" w:rsidR="00456A45" w:rsidRDefault="008C0643" w:rsidP="00E76654">
            <w:pPr>
              <w:rPr>
                <w:rFonts w:cs="Arial"/>
                <w:noProof/>
                <w:sz w:val="32"/>
                <w:szCs w:val="32"/>
              </w:rPr>
            </w:pPr>
            <w:r w:rsidRPr="008C0643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9B8E84A" wp14:editId="111201CF">
                  <wp:extent cx="1076325" cy="1076325"/>
                  <wp:effectExtent l="0" t="0" r="0" b="9525"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B485F7" w14:textId="77777777" w:rsidR="008C0643" w:rsidRDefault="008C0643" w:rsidP="00E76654">
            <w:pPr>
              <w:rPr>
                <w:rFonts w:cs="Arial"/>
                <w:noProof/>
                <w:sz w:val="32"/>
                <w:szCs w:val="32"/>
              </w:rPr>
            </w:pPr>
          </w:p>
          <w:p w14:paraId="6A6495E6" w14:textId="26D25931" w:rsidR="00925B3F" w:rsidRDefault="00925B3F" w:rsidP="00E76654">
            <w:pPr>
              <w:rPr>
                <w:rFonts w:cs="Arial"/>
                <w:noProof/>
                <w:sz w:val="32"/>
                <w:szCs w:val="32"/>
              </w:rPr>
            </w:pPr>
          </w:p>
        </w:tc>
        <w:tc>
          <w:tcPr>
            <w:tcW w:w="8626" w:type="dxa"/>
          </w:tcPr>
          <w:p w14:paraId="2FD786DA" w14:textId="46C48F09" w:rsidR="00456A45" w:rsidRPr="00456A45" w:rsidRDefault="00456A45" w:rsidP="00456A45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32"/>
                <w:szCs w:val="32"/>
              </w:rPr>
            </w:pPr>
            <w:r w:rsidRPr="00456A45">
              <w:rPr>
                <w:rFonts w:ascii="Arial" w:hAnsi="Arial" w:cs="Arial"/>
                <w:sz w:val="32"/>
                <w:szCs w:val="32"/>
              </w:rPr>
              <w:t>Health</w:t>
            </w:r>
          </w:p>
        </w:tc>
      </w:tr>
      <w:tr w:rsidR="00456A45" w:rsidRPr="00116E4D" w14:paraId="056D4B00" w14:textId="77777777" w:rsidTr="00925B3F">
        <w:tc>
          <w:tcPr>
            <w:tcW w:w="2136" w:type="dxa"/>
          </w:tcPr>
          <w:p w14:paraId="5E245575" w14:textId="77777777" w:rsidR="00456A45" w:rsidRDefault="008C0643" w:rsidP="00E76654">
            <w:pPr>
              <w:rPr>
                <w:rFonts w:cs="Arial"/>
                <w:noProof/>
                <w:sz w:val="32"/>
                <w:szCs w:val="32"/>
              </w:rPr>
            </w:pPr>
            <w:r w:rsidRPr="008C0643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7B8B07F" wp14:editId="3678B27F">
                  <wp:extent cx="1162050" cy="1162050"/>
                  <wp:effectExtent l="0" t="0" r="0" b="0"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2DD6D1" w14:textId="77777777" w:rsidR="008C0643" w:rsidRDefault="008C0643" w:rsidP="00E76654">
            <w:pPr>
              <w:rPr>
                <w:rFonts w:cs="Arial"/>
                <w:noProof/>
                <w:sz w:val="32"/>
                <w:szCs w:val="32"/>
              </w:rPr>
            </w:pPr>
          </w:p>
          <w:p w14:paraId="61554EE2" w14:textId="17EE75E7" w:rsidR="00A361FA" w:rsidRDefault="00A361FA" w:rsidP="00E76654">
            <w:pPr>
              <w:rPr>
                <w:rFonts w:cs="Arial"/>
                <w:noProof/>
                <w:sz w:val="32"/>
                <w:szCs w:val="32"/>
              </w:rPr>
            </w:pPr>
          </w:p>
        </w:tc>
        <w:tc>
          <w:tcPr>
            <w:tcW w:w="8626" w:type="dxa"/>
          </w:tcPr>
          <w:p w14:paraId="20C01EE0" w14:textId="0A151827" w:rsidR="00456A45" w:rsidRPr="00456A45" w:rsidRDefault="00BB0472" w:rsidP="00456A45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Access to health services (not </w:t>
            </w:r>
            <w:r w:rsidR="001B199D">
              <w:rPr>
                <w:rFonts w:ascii="Arial" w:hAnsi="Arial" w:cs="Arial"/>
                <w:sz w:val="32"/>
                <w:szCs w:val="32"/>
              </w:rPr>
              <w:t xml:space="preserve">to do with </w:t>
            </w:r>
            <w:r>
              <w:rPr>
                <w:rFonts w:ascii="Arial" w:hAnsi="Arial" w:cs="Arial"/>
                <w:sz w:val="32"/>
                <w:szCs w:val="32"/>
              </w:rPr>
              <w:t>covid-19)</w:t>
            </w:r>
          </w:p>
        </w:tc>
      </w:tr>
      <w:tr w:rsidR="00BB0472" w:rsidRPr="00116E4D" w14:paraId="193E5F09" w14:textId="77777777" w:rsidTr="00925B3F">
        <w:tc>
          <w:tcPr>
            <w:tcW w:w="2136" w:type="dxa"/>
          </w:tcPr>
          <w:p w14:paraId="56928C21" w14:textId="77777777" w:rsidR="00BB0472" w:rsidRDefault="008C0643" w:rsidP="00E76654">
            <w:pPr>
              <w:rPr>
                <w:rFonts w:cs="Arial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0C4DB38" wp14:editId="16A80C8F">
                  <wp:extent cx="1123950" cy="892894"/>
                  <wp:effectExtent l="0" t="0" r="0" b="2540"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059" cy="8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6FB07D" w14:textId="77777777" w:rsidR="00A361FA" w:rsidRDefault="00A361FA" w:rsidP="00E76654">
            <w:pPr>
              <w:rPr>
                <w:rFonts w:cs="Arial"/>
                <w:noProof/>
                <w:sz w:val="32"/>
                <w:szCs w:val="32"/>
              </w:rPr>
            </w:pPr>
          </w:p>
          <w:p w14:paraId="50DB9EB3" w14:textId="77777777" w:rsidR="00925B3F" w:rsidRDefault="00925B3F" w:rsidP="00E76654">
            <w:pPr>
              <w:rPr>
                <w:rFonts w:cs="Arial"/>
                <w:noProof/>
                <w:sz w:val="32"/>
                <w:szCs w:val="32"/>
              </w:rPr>
            </w:pPr>
          </w:p>
          <w:p w14:paraId="57176E00" w14:textId="1E84346B" w:rsidR="00925B3F" w:rsidRDefault="00925B3F" w:rsidP="00E76654">
            <w:pPr>
              <w:rPr>
                <w:rFonts w:cs="Arial"/>
                <w:noProof/>
                <w:sz w:val="32"/>
                <w:szCs w:val="32"/>
              </w:rPr>
            </w:pPr>
          </w:p>
        </w:tc>
        <w:tc>
          <w:tcPr>
            <w:tcW w:w="8626" w:type="dxa"/>
          </w:tcPr>
          <w:p w14:paraId="38E3E113" w14:textId="78071067" w:rsidR="00BB0472" w:rsidRDefault="00BB0472" w:rsidP="00456A45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Getting food</w:t>
            </w:r>
          </w:p>
        </w:tc>
      </w:tr>
      <w:tr w:rsidR="00BB0472" w:rsidRPr="00116E4D" w14:paraId="45168E40" w14:textId="77777777" w:rsidTr="00925B3F">
        <w:tc>
          <w:tcPr>
            <w:tcW w:w="2136" w:type="dxa"/>
          </w:tcPr>
          <w:p w14:paraId="5E7FD81D" w14:textId="77777777" w:rsidR="00BB0472" w:rsidRDefault="008C0643" w:rsidP="00E76654">
            <w:pPr>
              <w:rPr>
                <w:rFonts w:cs="Arial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F5877B4" wp14:editId="253D5FAA">
                  <wp:extent cx="1152525" cy="601811"/>
                  <wp:effectExtent l="0" t="0" r="0" b="8255"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032" cy="603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A6B4C9" w14:textId="77777777" w:rsidR="0094473D" w:rsidRDefault="0094473D" w:rsidP="00E76654">
            <w:pPr>
              <w:rPr>
                <w:rFonts w:cs="Arial"/>
                <w:noProof/>
                <w:sz w:val="32"/>
                <w:szCs w:val="32"/>
              </w:rPr>
            </w:pPr>
          </w:p>
          <w:p w14:paraId="47B6523C" w14:textId="48C72A18" w:rsidR="00CA290D" w:rsidRDefault="00CA290D" w:rsidP="00E76654">
            <w:pPr>
              <w:rPr>
                <w:rFonts w:cs="Arial"/>
                <w:noProof/>
                <w:sz w:val="32"/>
                <w:szCs w:val="32"/>
              </w:rPr>
            </w:pPr>
          </w:p>
        </w:tc>
        <w:tc>
          <w:tcPr>
            <w:tcW w:w="8626" w:type="dxa"/>
          </w:tcPr>
          <w:p w14:paraId="387D96FF" w14:textId="31D28EAE" w:rsidR="00BB0472" w:rsidRDefault="00BB0472" w:rsidP="00456A45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Getting medication</w:t>
            </w:r>
          </w:p>
        </w:tc>
      </w:tr>
      <w:bookmarkEnd w:id="0"/>
      <w:tr w:rsidR="008C0643" w:rsidRPr="008C0643" w14:paraId="5AB2A827" w14:textId="77777777" w:rsidTr="00925B3F">
        <w:tc>
          <w:tcPr>
            <w:tcW w:w="2136" w:type="dxa"/>
          </w:tcPr>
          <w:p w14:paraId="21E270AE" w14:textId="77777777" w:rsidR="008C0643" w:rsidRDefault="007F637B" w:rsidP="009D70C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1AF82A73" wp14:editId="41F808AB">
                  <wp:extent cx="971550" cy="912296"/>
                  <wp:effectExtent l="0" t="0" r="0" b="2540"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561" cy="9160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6716E18" w14:textId="5766E816" w:rsidR="007F637B" w:rsidRPr="008C0643" w:rsidRDefault="007F637B" w:rsidP="009D70C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626" w:type="dxa"/>
          </w:tcPr>
          <w:p w14:paraId="09217D1D" w14:textId="241F8F5A" w:rsidR="007F637B" w:rsidRPr="001B199D" w:rsidRDefault="007F637B" w:rsidP="007F637B">
            <w:pPr>
              <w:rPr>
                <w:rFonts w:cs="Arial"/>
                <w:sz w:val="32"/>
                <w:szCs w:val="32"/>
              </w:rPr>
            </w:pPr>
            <w:r w:rsidRPr="001B199D">
              <w:rPr>
                <w:rFonts w:cs="Arial"/>
                <w:sz w:val="32"/>
                <w:szCs w:val="32"/>
              </w:rPr>
              <w:t xml:space="preserve">People with disabilities </w:t>
            </w:r>
            <w:r w:rsidR="001B199D">
              <w:rPr>
                <w:rFonts w:cs="Arial"/>
                <w:sz w:val="32"/>
                <w:szCs w:val="32"/>
              </w:rPr>
              <w:t>also found their</w:t>
            </w:r>
            <w:r w:rsidRPr="001B199D">
              <w:rPr>
                <w:rFonts w:cs="Arial"/>
                <w:sz w:val="32"/>
                <w:szCs w:val="32"/>
              </w:rPr>
              <w:t xml:space="preserve"> wellbeing was more affected by covid-19 than people who do not have a disability.</w:t>
            </w:r>
          </w:p>
          <w:p w14:paraId="7D60A49C" w14:textId="77777777" w:rsidR="007F637B" w:rsidRDefault="007F637B" w:rsidP="009D70C1">
            <w:pPr>
              <w:rPr>
                <w:rFonts w:cs="Arial"/>
                <w:sz w:val="32"/>
                <w:szCs w:val="32"/>
              </w:rPr>
            </w:pPr>
          </w:p>
          <w:p w14:paraId="7EF3843D" w14:textId="0F5AACBB" w:rsidR="00CA290D" w:rsidRDefault="00CA290D" w:rsidP="00CA290D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People said it:</w:t>
            </w:r>
          </w:p>
          <w:p w14:paraId="24A13EB4" w14:textId="77777777" w:rsidR="00925B3F" w:rsidRDefault="00925B3F" w:rsidP="00CA290D">
            <w:pPr>
              <w:rPr>
                <w:rFonts w:cs="Arial"/>
                <w:sz w:val="32"/>
                <w:szCs w:val="32"/>
              </w:rPr>
            </w:pPr>
          </w:p>
          <w:p w14:paraId="47582A8D" w14:textId="77777777" w:rsidR="00925B3F" w:rsidRDefault="00925B3F" w:rsidP="00CA290D">
            <w:pPr>
              <w:rPr>
                <w:rFonts w:cs="Arial"/>
                <w:sz w:val="32"/>
                <w:szCs w:val="32"/>
              </w:rPr>
            </w:pPr>
          </w:p>
          <w:p w14:paraId="6899432B" w14:textId="0C8900E2" w:rsidR="00925B3F" w:rsidRPr="008C0643" w:rsidRDefault="00925B3F" w:rsidP="00CA290D">
            <w:pPr>
              <w:rPr>
                <w:rFonts w:cs="Arial"/>
                <w:sz w:val="32"/>
                <w:szCs w:val="32"/>
              </w:rPr>
            </w:pPr>
          </w:p>
        </w:tc>
      </w:tr>
      <w:tr w:rsidR="008C0643" w:rsidRPr="008C0643" w14:paraId="14806751" w14:textId="77777777" w:rsidTr="00925B3F">
        <w:tc>
          <w:tcPr>
            <w:tcW w:w="2136" w:type="dxa"/>
          </w:tcPr>
          <w:p w14:paraId="1A939E8A" w14:textId="77777777" w:rsidR="008C0643" w:rsidRDefault="007F637B" w:rsidP="009D70C1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8C3655A" wp14:editId="5E66BE63">
                  <wp:extent cx="1000125" cy="1233032"/>
                  <wp:effectExtent l="0" t="0" r="0" b="5715"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111" cy="1237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3813C0" w14:textId="77777777" w:rsidR="007F637B" w:rsidRDefault="007F637B" w:rsidP="009D70C1">
            <w:pPr>
              <w:rPr>
                <w:rFonts w:cs="Arial"/>
                <w:sz w:val="32"/>
                <w:szCs w:val="32"/>
              </w:rPr>
            </w:pPr>
          </w:p>
          <w:p w14:paraId="12E9D0B7" w14:textId="1C6531E6" w:rsidR="00925B3F" w:rsidRPr="008C0643" w:rsidRDefault="00925B3F" w:rsidP="009D70C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626" w:type="dxa"/>
          </w:tcPr>
          <w:p w14:paraId="2EF8A937" w14:textId="42F9FAF5" w:rsidR="008C0643" w:rsidRPr="007F637B" w:rsidRDefault="00CA290D" w:rsidP="007F637B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Made their</w:t>
            </w:r>
            <w:r w:rsidR="00E95C45">
              <w:rPr>
                <w:rFonts w:ascii="Arial" w:hAnsi="Arial" w:cs="Arial"/>
                <w:sz w:val="32"/>
                <w:szCs w:val="32"/>
              </w:rPr>
              <w:t xml:space="preserve"> m</w:t>
            </w:r>
            <w:r w:rsidR="007F637B" w:rsidRPr="007F637B">
              <w:rPr>
                <w:rFonts w:ascii="Arial" w:hAnsi="Arial" w:cs="Arial"/>
                <w:sz w:val="32"/>
                <w:szCs w:val="32"/>
              </w:rPr>
              <w:t xml:space="preserve">ental health worse </w:t>
            </w:r>
          </w:p>
        </w:tc>
      </w:tr>
      <w:tr w:rsidR="008C0643" w:rsidRPr="008C0643" w14:paraId="24BBD182" w14:textId="77777777" w:rsidTr="00925B3F">
        <w:tc>
          <w:tcPr>
            <w:tcW w:w="2136" w:type="dxa"/>
          </w:tcPr>
          <w:p w14:paraId="2F354625" w14:textId="77777777" w:rsidR="008C0643" w:rsidRDefault="007F637B" w:rsidP="009D70C1">
            <w:pPr>
              <w:rPr>
                <w:rFonts w:cs="Arial"/>
                <w:sz w:val="32"/>
                <w:szCs w:val="32"/>
              </w:rPr>
            </w:pPr>
            <w:r w:rsidRPr="007F637B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D4A9D39" wp14:editId="0590563F">
                  <wp:extent cx="1009650" cy="951956"/>
                  <wp:effectExtent l="0" t="0" r="0" b="635"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378" cy="952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484BC1" w14:textId="77777777" w:rsidR="004A3B10" w:rsidRDefault="004A3B10" w:rsidP="009D70C1">
            <w:pPr>
              <w:rPr>
                <w:rFonts w:cs="Arial"/>
                <w:sz w:val="32"/>
                <w:szCs w:val="32"/>
              </w:rPr>
            </w:pPr>
          </w:p>
          <w:p w14:paraId="1D085B14" w14:textId="58EF3EC7" w:rsidR="00925B3F" w:rsidRPr="008C0643" w:rsidRDefault="00925B3F" w:rsidP="009D70C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626" w:type="dxa"/>
          </w:tcPr>
          <w:p w14:paraId="649AE122" w14:textId="53B84C38" w:rsidR="008C0643" w:rsidRPr="007F637B" w:rsidRDefault="00CA290D" w:rsidP="007F637B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Made them more </w:t>
            </w:r>
            <w:r w:rsidR="007F637B" w:rsidRPr="007F637B">
              <w:rPr>
                <w:rFonts w:ascii="Arial" w:hAnsi="Arial" w:cs="Arial"/>
                <w:sz w:val="32"/>
                <w:szCs w:val="32"/>
              </w:rPr>
              <w:t>stressed an</w:t>
            </w:r>
            <w:r w:rsidR="00925B3F">
              <w:rPr>
                <w:rFonts w:ascii="Arial" w:hAnsi="Arial" w:cs="Arial"/>
                <w:sz w:val="32"/>
                <w:szCs w:val="32"/>
              </w:rPr>
              <w:t>d</w:t>
            </w:r>
            <w:r w:rsidR="007F637B" w:rsidRPr="007F637B">
              <w:rPr>
                <w:rFonts w:ascii="Arial" w:hAnsi="Arial" w:cs="Arial"/>
                <w:sz w:val="32"/>
                <w:szCs w:val="32"/>
              </w:rPr>
              <w:t xml:space="preserve"> anxious </w:t>
            </w:r>
          </w:p>
        </w:tc>
      </w:tr>
      <w:tr w:rsidR="008C0643" w:rsidRPr="008C0643" w14:paraId="46A06C6D" w14:textId="77777777" w:rsidTr="00925B3F">
        <w:tc>
          <w:tcPr>
            <w:tcW w:w="2136" w:type="dxa"/>
          </w:tcPr>
          <w:p w14:paraId="36543273" w14:textId="77777777" w:rsidR="008C0643" w:rsidRDefault="004A3B10" w:rsidP="009D70C1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072EA8B" wp14:editId="77F5FF0D">
                  <wp:extent cx="1133475" cy="1076394"/>
                  <wp:effectExtent l="0" t="0" r="0" b="9525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435" cy="1077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61413E" w14:textId="33469879" w:rsidR="004A3B10" w:rsidRPr="008C0643" w:rsidRDefault="004A3B10" w:rsidP="009D70C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626" w:type="dxa"/>
          </w:tcPr>
          <w:p w14:paraId="3210B945" w14:textId="11479598" w:rsidR="008C0643" w:rsidRPr="007F637B" w:rsidRDefault="00CA290D" w:rsidP="007F637B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Made people feel</w:t>
            </w:r>
            <w:r w:rsidR="007F637B" w:rsidRPr="007F637B">
              <w:rPr>
                <w:rFonts w:ascii="Arial" w:hAnsi="Arial" w:cs="Arial"/>
                <w:sz w:val="32"/>
                <w:szCs w:val="32"/>
              </w:rPr>
              <w:t xml:space="preserve"> lonelier</w:t>
            </w:r>
          </w:p>
        </w:tc>
      </w:tr>
    </w:tbl>
    <w:p w14:paraId="45601E9D" w14:textId="63AEEDEF" w:rsidR="003E5ECF" w:rsidRDefault="003E5ECF" w:rsidP="009D70C1">
      <w:pPr>
        <w:rPr>
          <w:rFonts w:cs="Arial"/>
        </w:rPr>
      </w:pPr>
    </w:p>
    <w:p w14:paraId="48EAC337" w14:textId="714FE334" w:rsidR="004A3B10" w:rsidRDefault="004A3B10" w:rsidP="009D70C1">
      <w:pPr>
        <w:rPr>
          <w:rFonts w:cs="Arial"/>
        </w:rPr>
      </w:pPr>
    </w:p>
    <w:p w14:paraId="20CC3402" w14:textId="77777777" w:rsidR="004A3B10" w:rsidRDefault="004A3B10" w:rsidP="009D70C1">
      <w:pPr>
        <w:rPr>
          <w:rFonts w:cs="Arial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6"/>
        <w:gridCol w:w="8566"/>
      </w:tblGrid>
      <w:tr w:rsidR="00AE56A2" w:rsidRPr="003338CB" w14:paraId="04416AA5" w14:textId="77777777" w:rsidTr="00A361FA">
        <w:tc>
          <w:tcPr>
            <w:tcW w:w="2196" w:type="dxa"/>
          </w:tcPr>
          <w:p w14:paraId="6636E365" w14:textId="77777777" w:rsidR="004A3B10" w:rsidRDefault="004A3B10" w:rsidP="00E76654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9BE099F" wp14:editId="1A8407CF">
                  <wp:extent cx="1146175" cy="89598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895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ABEC331" w14:textId="77777777" w:rsidR="004A3B10" w:rsidRDefault="004A3B10" w:rsidP="00E76654">
            <w:pPr>
              <w:rPr>
                <w:rFonts w:cs="Arial"/>
                <w:sz w:val="32"/>
                <w:szCs w:val="32"/>
              </w:rPr>
            </w:pPr>
          </w:p>
          <w:p w14:paraId="62BE77A6" w14:textId="4E61D896" w:rsidR="00BD0CB4" w:rsidRPr="003338CB" w:rsidRDefault="00BD0CB4" w:rsidP="00E76654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566" w:type="dxa"/>
          </w:tcPr>
          <w:p w14:paraId="400112F7" w14:textId="71A02797" w:rsidR="004A3B10" w:rsidRPr="003338CB" w:rsidRDefault="00BD0CB4" w:rsidP="00E76654">
            <w:pPr>
              <w:rPr>
                <w:rFonts w:cs="Arial"/>
                <w:b/>
                <w:bCs/>
                <w:sz w:val="36"/>
                <w:szCs w:val="36"/>
              </w:rPr>
            </w:pPr>
            <w:r>
              <w:rPr>
                <w:rFonts w:cs="Arial"/>
                <w:b/>
                <w:bCs/>
                <w:sz w:val="36"/>
                <w:szCs w:val="36"/>
              </w:rPr>
              <w:t>S</w:t>
            </w:r>
            <w:r w:rsidR="004B4CC8">
              <w:rPr>
                <w:rFonts w:cs="Arial"/>
                <w:b/>
                <w:bCs/>
                <w:sz w:val="36"/>
                <w:szCs w:val="36"/>
              </w:rPr>
              <w:t>upport during the day</w:t>
            </w:r>
          </w:p>
        </w:tc>
      </w:tr>
      <w:tr w:rsidR="00AE56A2" w:rsidRPr="003338CB" w14:paraId="65681905" w14:textId="77777777" w:rsidTr="00A361FA">
        <w:tc>
          <w:tcPr>
            <w:tcW w:w="2196" w:type="dxa"/>
          </w:tcPr>
          <w:p w14:paraId="5CA4F868" w14:textId="77777777" w:rsidR="004A3B10" w:rsidRDefault="004A3B10" w:rsidP="00E76654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62C4B04" wp14:editId="7C46C8D8">
                  <wp:extent cx="1104900" cy="1028700"/>
                  <wp:effectExtent l="0" t="0" r="0" b="0"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 w:val="32"/>
                <w:szCs w:val="32"/>
              </w:rPr>
              <w:t xml:space="preserve">   </w:t>
            </w:r>
          </w:p>
          <w:p w14:paraId="415A45F4" w14:textId="77777777" w:rsidR="004A3B10" w:rsidRDefault="004A3B10" w:rsidP="00E76654">
            <w:pPr>
              <w:rPr>
                <w:rFonts w:cs="Arial"/>
                <w:sz w:val="32"/>
                <w:szCs w:val="32"/>
              </w:rPr>
            </w:pPr>
          </w:p>
          <w:p w14:paraId="3FDA9E06" w14:textId="2352FA55" w:rsidR="00BD0CB4" w:rsidRPr="003338CB" w:rsidRDefault="00BD0CB4" w:rsidP="00E76654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566" w:type="dxa"/>
          </w:tcPr>
          <w:p w14:paraId="40ED29C4" w14:textId="46C8EB4A" w:rsidR="004A3B10" w:rsidRPr="003338CB" w:rsidRDefault="00D925FD" w:rsidP="00E76654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lastRenderedPageBreak/>
              <w:t xml:space="preserve">Most </w:t>
            </w:r>
            <w:r w:rsidR="004A3B10">
              <w:rPr>
                <w:rFonts w:cs="Arial"/>
                <w:sz w:val="32"/>
                <w:szCs w:val="32"/>
              </w:rPr>
              <w:t xml:space="preserve">people </w:t>
            </w:r>
            <w:r>
              <w:rPr>
                <w:rFonts w:cs="Arial"/>
                <w:sz w:val="32"/>
                <w:szCs w:val="32"/>
              </w:rPr>
              <w:t xml:space="preserve">who </w:t>
            </w:r>
            <w:r w:rsidR="00863E93">
              <w:rPr>
                <w:rFonts w:cs="Arial"/>
                <w:sz w:val="32"/>
                <w:szCs w:val="32"/>
              </w:rPr>
              <w:t>have</w:t>
            </w:r>
            <w:r>
              <w:rPr>
                <w:rFonts w:cs="Arial"/>
                <w:sz w:val="32"/>
                <w:szCs w:val="32"/>
              </w:rPr>
              <w:t xml:space="preserve"> </w:t>
            </w:r>
            <w:r w:rsidR="004B4CC8">
              <w:rPr>
                <w:rFonts w:cs="Arial"/>
                <w:sz w:val="32"/>
                <w:szCs w:val="32"/>
              </w:rPr>
              <w:t xml:space="preserve">day support </w:t>
            </w:r>
            <w:r w:rsidR="004A3B10">
              <w:rPr>
                <w:rFonts w:cs="Arial"/>
                <w:sz w:val="32"/>
                <w:szCs w:val="32"/>
              </w:rPr>
              <w:t xml:space="preserve">use services </w:t>
            </w:r>
            <w:r w:rsidR="004B4CC8">
              <w:rPr>
                <w:rFonts w:cs="Arial"/>
                <w:sz w:val="32"/>
                <w:szCs w:val="32"/>
              </w:rPr>
              <w:t>based in buildings</w:t>
            </w:r>
            <w:r w:rsidR="004A3B10">
              <w:rPr>
                <w:rFonts w:cs="Arial"/>
                <w:sz w:val="32"/>
                <w:szCs w:val="32"/>
              </w:rPr>
              <w:t>.</w:t>
            </w:r>
          </w:p>
        </w:tc>
      </w:tr>
      <w:tr w:rsidR="00AE56A2" w:rsidRPr="003338CB" w14:paraId="6132E4F4" w14:textId="77777777" w:rsidTr="00A361FA">
        <w:tc>
          <w:tcPr>
            <w:tcW w:w="2196" w:type="dxa"/>
          </w:tcPr>
          <w:p w14:paraId="6594C655" w14:textId="77777777" w:rsidR="004A3B10" w:rsidRDefault="004A3B10" w:rsidP="00E76654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293F1FE" wp14:editId="40B769ED">
                  <wp:extent cx="1135185" cy="1333500"/>
                  <wp:effectExtent l="0" t="0" r="825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671" cy="1344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C8B013" w14:textId="77777777" w:rsidR="004A3B10" w:rsidRDefault="004A3B10" w:rsidP="00E76654">
            <w:pPr>
              <w:rPr>
                <w:rFonts w:cs="Arial"/>
                <w:sz w:val="32"/>
                <w:szCs w:val="32"/>
              </w:rPr>
            </w:pPr>
          </w:p>
          <w:p w14:paraId="17898BD7" w14:textId="3F3A6886" w:rsidR="00BD0CB4" w:rsidRPr="003338CB" w:rsidRDefault="00BD0CB4" w:rsidP="00E76654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566" w:type="dxa"/>
          </w:tcPr>
          <w:p w14:paraId="12C66C3C" w14:textId="33DFC053" w:rsidR="004A3B10" w:rsidRPr="003338CB" w:rsidRDefault="004B4CC8" w:rsidP="00E76654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These</w:t>
            </w:r>
            <w:r w:rsidR="004A3B10" w:rsidRPr="003338CB">
              <w:rPr>
                <w:rFonts w:cs="Arial"/>
                <w:sz w:val="32"/>
                <w:szCs w:val="32"/>
              </w:rPr>
              <w:t xml:space="preserve"> services support people with Learning </w:t>
            </w:r>
            <w:r w:rsidR="00A67C59">
              <w:rPr>
                <w:rFonts w:cs="Arial"/>
                <w:sz w:val="32"/>
                <w:szCs w:val="32"/>
              </w:rPr>
              <w:t>D</w:t>
            </w:r>
            <w:r w:rsidR="004A3B10" w:rsidRPr="003338CB">
              <w:rPr>
                <w:rFonts w:cs="Arial"/>
                <w:sz w:val="32"/>
                <w:szCs w:val="32"/>
              </w:rPr>
              <w:t>isabilities, physical disabilities, autism, mental health and older people.</w:t>
            </w:r>
          </w:p>
        </w:tc>
      </w:tr>
      <w:tr w:rsidR="00092F91" w:rsidRPr="003338CB" w14:paraId="21AE9500" w14:textId="77777777" w:rsidTr="00A361FA">
        <w:tc>
          <w:tcPr>
            <w:tcW w:w="2196" w:type="dxa"/>
          </w:tcPr>
          <w:p w14:paraId="4B6080A7" w14:textId="77777777" w:rsidR="00092F91" w:rsidRDefault="00092F91" w:rsidP="00E7665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3C2FF6" wp14:editId="4C08BE71">
                  <wp:extent cx="1134110" cy="841375"/>
                  <wp:effectExtent l="0" t="0" r="8890" b="0"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841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AEB5916" w14:textId="77777777" w:rsidR="00092F91" w:rsidRDefault="00092F91" w:rsidP="00E76654">
            <w:pPr>
              <w:rPr>
                <w:noProof/>
              </w:rPr>
            </w:pPr>
          </w:p>
          <w:p w14:paraId="2EB89E0E" w14:textId="77777777" w:rsidR="00925B3F" w:rsidRDefault="00925B3F" w:rsidP="00E76654">
            <w:pPr>
              <w:rPr>
                <w:noProof/>
              </w:rPr>
            </w:pPr>
          </w:p>
          <w:p w14:paraId="01F9B23E" w14:textId="77777777" w:rsidR="00925B3F" w:rsidRDefault="00925B3F" w:rsidP="00E76654">
            <w:pPr>
              <w:rPr>
                <w:noProof/>
              </w:rPr>
            </w:pPr>
          </w:p>
          <w:p w14:paraId="723DEE92" w14:textId="7B9443CB" w:rsidR="00925B3F" w:rsidRDefault="00925B3F" w:rsidP="00E76654">
            <w:pPr>
              <w:rPr>
                <w:noProof/>
              </w:rPr>
            </w:pPr>
          </w:p>
        </w:tc>
        <w:tc>
          <w:tcPr>
            <w:tcW w:w="8566" w:type="dxa"/>
          </w:tcPr>
          <w:p w14:paraId="4CF65884" w14:textId="6E38687D" w:rsidR="00092F91" w:rsidRDefault="00092F91" w:rsidP="00E76654">
            <w:pPr>
              <w:rPr>
                <w:rFonts w:cs="Arial"/>
                <w:sz w:val="32"/>
                <w:szCs w:val="32"/>
              </w:rPr>
            </w:pPr>
            <w:r w:rsidRPr="00092F91">
              <w:rPr>
                <w:rFonts w:cs="Arial"/>
                <w:sz w:val="32"/>
                <w:szCs w:val="32"/>
              </w:rPr>
              <w:t>We know for some people building based support i</w:t>
            </w:r>
            <w:r w:rsidR="00925B3F">
              <w:rPr>
                <w:rFonts w:cs="Arial"/>
                <w:sz w:val="32"/>
                <w:szCs w:val="32"/>
              </w:rPr>
              <w:t>s</w:t>
            </w:r>
            <w:r w:rsidRPr="00092F91">
              <w:rPr>
                <w:rFonts w:cs="Arial"/>
                <w:sz w:val="32"/>
                <w:szCs w:val="32"/>
              </w:rPr>
              <w:t xml:space="preserve"> the right place to meet their needs.</w:t>
            </w:r>
          </w:p>
        </w:tc>
      </w:tr>
      <w:tr w:rsidR="004B4CC8" w:rsidRPr="003338CB" w14:paraId="06EF4281" w14:textId="77777777" w:rsidTr="00A361FA">
        <w:tc>
          <w:tcPr>
            <w:tcW w:w="2196" w:type="dxa"/>
          </w:tcPr>
          <w:p w14:paraId="0AC8FF2D" w14:textId="77777777" w:rsidR="004B4CC8" w:rsidRDefault="001F6F92" w:rsidP="00E76654">
            <w:pPr>
              <w:rPr>
                <w:noProof/>
              </w:rPr>
            </w:pPr>
            <w:r w:rsidRPr="001F6F92">
              <w:rPr>
                <w:noProof/>
              </w:rPr>
              <w:drawing>
                <wp:inline distT="0" distB="0" distL="0" distR="0" wp14:anchorId="221B7895" wp14:editId="7538784C">
                  <wp:extent cx="1134745" cy="1134745"/>
                  <wp:effectExtent l="0" t="0" r="8255" b="8255"/>
                  <wp:docPr id="243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745" cy="113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BF79B5" w14:textId="77777777" w:rsidR="00092F91" w:rsidRDefault="00092F91" w:rsidP="00E76654">
            <w:pPr>
              <w:rPr>
                <w:noProof/>
              </w:rPr>
            </w:pPr>
          </w:p>
          <w:p w14:paraId="6AD2C70D" w14:textId="77777777" w:rsidR="00BD0CB4" w:rsidRDefault="00BD0CB4" w:rsidP="00E76654">
            <w:pPr>
              <w:rPr>
                <w:noProof/>
              </w:rPr>
            </w:pPr>
          </w:p>
          <w:p w14:paraId="05CE325E" w14:textId="6337B2C9" w:rsidR="00925B3F" w:rsidRDefault="00925B3F" w:rsidP="00E76654">
            <w:pPr>
              <w:rPr>
                <w:noProof/>
              </w:rPr>
            </w:pPr>
          </w:p>
        </w:tc>
        <w:tc>
          <w:tcPr>
            <w:tcW w:w="8566" w:type="dxa"/>
          </w:tcPr>
          <w:p w14:paraId="526EFD10" w14:textId="4A856DEC" w:rsidR="004B4CC8" w:rsidRPr="003338CB" w:rsidRDefault="004B4CC8" w:rsidP="00E76654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There are other options</w:t>
            </w:r>
            <w:r w:rsidR="001F6F92">
              <w:rPr>
                <w:rFonts w:cs="Arial"/>
                <w:sz w:val="32"/>
                <w:szCs w:val="32"/>
              </w:rPr>
              <w:t xml:space="preserve"> for day support</w:t>
            </w:r>
            <w:r>
              <w:rPr>
                <w:rFonts w:cs="Arial"/>
                <w:sz w:val="32"/>
                <w:szCs w:val="32"/>
              </w:rPr>
              <w:t xml:space="preserve"> including:</w:t>
            </w:r>
          </w:p>
        </w:tc>
      </w:tr>
      <w:tr w:rsidR="004B4CC8" w:rsidRPr="003338CB" w14:paraId="75993E2E" w14:textId="77777777" w:rsidTr="00A361FA">
        <w:tc>
          <w:tcPr>
            <w:tcW w:w="2196" w:type="dxa"/>
          </w:tcPr>
          <w:p w14:paraId="0558A20A" w14:textId="77777777" w:rsidR="004B4CC8" w:rsidRDefault="001F6F92" w:rsidP="00E7665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C36574" wp14:editId="7B2E2958">
                  <wp:extent cx="1122261" cy="1590675"/>
                  <wp:effectExtent l="0" t="0" r="1905" b="0"/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298" cy="1592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4B87A8B" w14:textId="77777777" w:rsidR="00092F91" w:rsidRDefault="00092F91" w:rsidP="00E76654">
            <w:pPr>
              <w:rPr>
                <w:noProof/>
              </w:rPr>
            </w:pPr>
          </w:p>
          <w:p w14:paraId="17E31919" w14:textId="77777777" w:rsidR="00BD0CB4" w:rsidRDefault="00BD0CB4" w:rsidP="00E76654">
            <w:pPr>
              <w:rPr>
                <w:noProof/>
              </w:rPr>
            </w:pPr>
          </w:p>
          <w:p w14:paraId="754C4DC7" w14:textId="77777777" w:rsidR="00925B3F" w:rsidRDefault="00925B3F" w:rsidP="00E76654">
            <w:pPr>
              <w:rPr>
                <w:noProof/>
              </w:rPr>
            </w:pPr>
          </w:p>
          <w:p w14:paraId="6E81967B" w14:textId="7E469843" w:rsidR="00925B3F" w:rsidRDefault="00925B3F" w:rsidP="00E76654">
            <w:pPr>
              <w:rPr>
                <w:noProof/>
              </w:rPr>
            </w:pPr>
          </w:p>
        </w:tc>
        <w:tc>
          <w:tcPr>
            <w:tcW w:w="8566" w:type="dxa"/>
          </w:tcPr>
          <w:p w14:paraId="7C76D368" w14:textId="6FBC901A" w:rsidR="004B4CC8" w:rsidRPr="004B4CC8" w:rsidRDefault="004B4CC8" w:rsidP="004B4CC8">
            <w:pPr>
              <w:pStyle w:val="ListParagraph"/>
              <w:numPr>
                <w:ilvl w:val="0"/>
                <w:numId w:val="2"/>
              </w:numPr>
              <w:rPr>
                <w:rFonts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Having a personal assistant </w:t>
            </w:r>
          </w:p>
        </w:tc>
      </w:tr>
      <w:tr w:rsidR="00863E93" w:rsidRPr="003338CB" w14:paraId="0B0C271A" w14:textId="77777777" w:rsidTr="00A361FA">
        <w:tc>
          <w:tcPr>
            <w:tcW w:w="2196" w:type="dxa"/>
          </w:tcPr>
          <w:p w14:paraId="00DCB6FF" w14:textId="77777777" w:rsidR="00863E93" w:rsidRDefault="00AE56A2" w:rsidP="00E7665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1E5B1B" wp14:editId="459F3FDB">
                  <wp:extent cx="1122537" cy="847725"/>
                  <wp:effectExtent l="0" t="0" r="1905" b="0"/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613" cy="850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B90BF1" w14:textId="77777777" w:rsidR="00BD0CB4" w:rsidRDefault="00BD0CB4" w:rsidP="00E76654">
            <w:pPr>
              <w:rPr>
                <w:noProof/>
              </w:rPr>
            </w:pPr>
          </w:p>
          <w:p w14:paraId="29CAF001" w14:textId="77777777" w:rsidR="00BD0CB4" w:rsidRDefault="00BD0CB4" w:rsidP="00E76654">
            <w:pPr>
              <w:rPr>
                <w:noProof/>
              </w:rPr>
            </w:pPr>
          </w:p>
          <w:p w14:paraId="24DB0C8A" w14:textId="400C0FE7" w:rsidR="00BD0CB4" w:rsidRDefault="00BD0CB4" w:rsidP="00E76654">
            <w:pPr>
              <w:rPr>
                <w:noProof/>
              </w:rPr>
            </w:pPr>
          </w:p>
        </w:tc>
        <w:tc>
          <w:tcPr>
            <w:tcW w:w="8566" w:type="dxa"/>
          </w:tcPr>
          <w:p w14:paraId="027CDBE2" w14:textId="3603795F" w:rsidR="00863E93" w:rsidRDefault="00863E93" w:rsidP="004B4CC8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Using Shared Lives for daytime support</w:t>
            </w:r>
          </w:p>
        </w:tc>
      </w:tr>
      <w:tr w:rsidR="00863E93" w:rsidRPr="003338CB" w14:paraId="31C9C3F4" w14:textId="77777777" w:rsidTr="00A361FA">
        <w:tc>
          <w:tcPr>
            <w:tcW w:w="2196" w:type="dxa"/>
          </w:tcPr>
          <w:p w14:paraId="77BD90EA" w14:textId="77777777" w:rsidR="00863E93" w:rsidRDefault="00AE56A2" w:rsidP="00E76654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4BA1C66" wp14:editId="374EFCBE">
                  <wp:extent cx="971550" cy="1393964"/>
                  <wp:effectExtent l="0" t="0" r="0" b="0"/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572" cy="139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4405A0" w14:textId="77777777" w:rsidR="00092F91" w:rsidRDefault="00092F91" w:rsidP="00E76654">
            <w:pPr>
              <w:rPr>
                <w:noProof/>
              </w:rPr>
            </w:pPr>
          </w:p>
          <w:p w14:paraId="158DB670" w14:textId="77777777" w:rsidR="003D695D" w:rsidRDefault="003D695D" w:rsidP="00E76654">
            <w:pPr>
              <w:rPr>
                <w:noProof/>
              </w:rPr>
            </w:pPr>
          </w:p>
          <w:p w14:paraId="0AEE78E8" w14:textId="1C7D7F6A" w:rsidR="00756AA9" w:rsidRDefault="00756AA9" w:rsidP="00E76654">
            <w:pPr>
              <w:rPr>
                <w:noProof/>
              </w:rPr>
            </w:pPr>
          </w:p>
        </w:tc>
        <w:tc>
          <w:tcPr>
            <w:tcW w:w="8566" w:type="dxa"/>
          </w:tcPr>
          <w:p w14:paraId="79A10856" w14:textId="1879471E" w:rsidR="00863E93" w:rsidRDefault="00863E93" w:rsidP="004B4CC8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Supported employment</w:t>
            </w:r>
          </w:p>
        </w:tc>
      </w:tr>
      <w:tr w:rsidR="00863E93" w:rsidRPr="003338CB" w14:paraId="4A6E309E" w14:textId="77777777" w:rsidTr="00A361FA">
        <w:tc>
          <w:tcPr>
            <w:tcW w:w="2196" w:type="dxa"/>
          </w:tcPr>
          <w:p w14:paraId="043751F4" w14:textId="77777777" w:rsidR="00863E93" w:rsidRDefault="00AE56A2" w:rsidP="00E7665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6AE777" wp14:editId="712D03E8">
                  <wp:extent cx="1050619" cy="933450"/>
                  <wp:effectExtent l="0" t="0" r="0" b="0"/>
                  <wp:docPr id="248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178" cy="934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C94363" w14:textId="77777777" w:rsidR="00092F91" w:rsidRDefault="00092F91" w:rsidP="00E76654">
            <w:pPr>
              <w:rPr>
                <w:noProof/>
              </w:rPr>
            </w:pPr>
          </w:p>
          <w:p w14:paraId="7BD5A005" w14:textId="77777777" w:rsidR="00092F91" w:rsidRDefault="00092F91" w:rsidP="00E76654">
            <w:pPr>
              <w:rPr>
                <w:noProof/>
              </w:rPr>
            </w:pPr>
          </w:p>
          <w:p w14:paraId="485914BD" w14:textId="77777777" w:rsidR="00756AA9" w:rsidRDefault="00756AA9" w:rsidP="00E76654">
            <w:pPr>
              <w:rPr>
                <w:noProof/>
              </w:rPr>
            </w:pPr>
          </w:p>
          <w:p w14:paraId="72DE5778" w14:textId="4D68CBA3" w:rsidR="00756AA9" w:rsidRDefault="00756AA9" w:rsidP="00E76654">
            <w:pPr>
              <w:rPr>
                <w:noProof/>
              </w:rPr>
            </w:pPr>
          </w:p>
        </w:tc>
        <w:tc>
          <w:tcPr>
            <w:tcW w:w="8566" w:type="dxa"/>
          </w:tcPr>
          <w:p w14:paraId="56CE7BBF" w14:textId="38E29690" w:rsidR="00863E93" w:rsidRDefault="00863E93" w:rsidP="004B4CC8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Voluntary work</w:t>
            </w:r>
          </w:p>
        </w:tc>
      </w:tr>
      <w:tr w:rsidR="001F6F92" w:rsidRPr="003338CB" w14:paraId="29DCA1A6" w14:textId="77777777" w:rsidTr="00A361FA">
        <w:tc>
          <w:tcPr>
            <w:tcW w:w="2196" w:type="dxa"/>
          </w:tcPr>
          <w:p w14:paraId="266B0810" w14:textId="084A42E5" w:rsidR="001F6F92" w:rsidRDefault="00AE56A2" w:rsidP="00E7665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2CD862" wp14:editId="65A963E3">
                  <wp:extent cx="1171575" cy="1242087"/>
                  <wp:effectExtent l="0" t="0" r="0" b="0"/>
                  <wp:docPr id="249" name="Pictur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587" cy="124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F50364" w14:textId="098FCFA6" w:rsidR="003D695D" w:rsidRDefault="003D695D" w:rsidP="00E76654">
            <w:pPr>
              <w:rPr>
                <w:noProof/>
              </w:rPr>
            </w:pPr>
          </w:p>
          <w:p w14:paraId="6D1DCF3F" w14:textId="77777777" w:rsidR="003D695D" w:rsidRDefault="003D695D" w:rsidP="00E76654">
            <w:pPr>
              <w:rPr>
                <w:noProof/>
              </w:rPr>
            </w:pPr>
          </w:p>
          <w:p w14:paraId="0705E627" w14:textId="242B265A" w:rsidR="00092F91" w:rsidRDefault="00092F91" w:rsidP="00E76654">
            <w:pPr>
              <w:rPr>
                <w:noProof/>
              </w:rPr>
            </w:pPr>
          </w:p>
        </w:tc>
        <w:tc>
          <w:tcPr>
            <w:tcW w:w="8566" w:type="dxa"/>
          </w:tcPr>
          <w:p w14:paraId="085B190C" w14:textId="05C862AF" w:rsidR="001F6F92" w:rsidRDefault="001F6F92" w:rsidP="004B4CC8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Activities in the community</w:t>
            </w:r>
          </w:p>
        </w:tc>
      </w:tr>
      <w:tr w:rsidR="00AE56A2" w:rsidRPr="003338CB" w14:paraId="74678CA0" w14:textId="77777777" w:rsidTr="00A361FA">
        <w:tc>
          <w:tcPr>
            <w:tcW w:w="2196" w:type="dxa"/>
          </w:tcPr>
          <w:p w14:paraId="78865674" w14:textId="6A530F77" w:rsidR="004A3B10" w:rsidRDefault="00092F91" w:rsidP="00E76654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0637132" wp14:editId="6DA283D8">
                  <wp:extent cx="1171575" cy="694267"/>
                  <wp:effectExtent l="0" t="0" r="0" b="0"/>
                  <wp:docPr id="251" name="Pictur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071" cy="697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AF9CF8" w14:textId="77777777" w:rsidR="004A3B10" w:rsidRPr="003338CB" w:rsidRDefault="004A3B10" w:rsidP="00E76654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566" w:type="dxa"/>
          </w:tcPr>
          <w:p w14:paraId="7025C79C" w14:textId="67563A4B" w:rsidR="00863E93" w:rsidRPr="003338CB" w:rsidRDefault="00756AA9" w:rsidP="00E76654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S</w:t>
            </w:r>
            <w:r w:rsidR="00AE56A2">
              <w:rPr>
                <w:rFonts w:cs="Arial"/>
                <w:sz w:val="32"/>
                <w:szCs w:val="32"/>
              </w:rPr>
              <w:t>uppor</w:t>
            </w:r>
            <w:r>
              <w:rPr>
                <w:rFonts w:cs="Arial"/>
                <w:sz w:val="32"/>
                <w:szCs w:val="32"/>
              </w:rPr>
              <w:t>t services based</w:t>
            </w:r>
            <w:r w:rsidR="00AE56A2">
              <w:rPr>
                <w:rFonts w:cs="Arial"/>
                <w:sz w:val="32"/>
                <w:szCs w:val="32"/>
              </w:rPr>
              <w:t xml:space="preserve"> in building</w:t>
            </w:r>
            <w:r>
              <w:rPr>
                <w:rFonts w:cs="Arial"/>
                <w:sz w:val="32"/>
                <w:szCs w:val="32"/>
              </w:rPr>
              <w:t>s</w:t>
            </w:r>
            <w:r w:rsidR="00AE56A2">
              <w:rPr>
                <w:rFonts w:cs="Arial"/>
                <w:sz w:val="32"/>
                <w:szCs w:val="32"/>
              </w:rPr>
              <w:t xml:space="preserve"> </w:t>
            </w:r>
            <w:r w:rsidR="00092F91">
              <w:rPr>
                <w:rFonts w:cs="Arial"/>
                <w:sz w:val="32"/>
                <w:szCs w:val="32"/>
              </w:rPr>
              <w:t xml:space="preserve">might </w:t>
            </w:r>
            <w:r w:rsidR="009C77D2">
              <w:rPr>
                <w:rFonts w:cs="Arial"/>
                <w:sz w:val="32"/>
                <w:szCs w:val="32"/>
              </w:rPr>
              <w:t>offer people</w:t>
            </w:r>
            <w:r w:rsidR="00092F91">
              <w:rPr>
                <w:rFonts w:cs="Arial"/>
                <w:sz w:val="32"/>
                <w:szCs w:val="32"/>
              </w:rPr>
              <w:t xml:space="preserve"> </w:t>
            </w:r>
            <w:r>
              <w:rPr>
                <w:rFonts w:cs="Arial"/>
                <w:sz w:val="32"/>
                <w:szCs w:val="32"/>
              </w:rPr>
              <w:t>less choice for</w:t>
            </w:r>
            <w:r w:rsidR="00092F91">
              <w:rPr>
                <w:rFonts w:cs="Arial"/>
                <w:sz w:val="32"/>
                <w:szCs w:val="32"/>
              </w:rPr>
              <w:t xml:space="preserve"> activities they can do.</w:t>
            </w:r>
          </w:p>
        </w:tc>
      </w:tr>
    </w:tbl>
    <w:p w14:paraId="7D1396D0" w14:textId="738D9E00" w:rsidR="004A3B10" w:rsidRDefault="004A3B10" w:rsidP="004A3B10">
      <w:pPr>
        <w:tabs>
          <w:tab w:val="left" w:pos="1710"/>
        </w:tabs>
        <w:rPr>
          <w:rFonts w:cs="Arial"/>
        </w:rPr>
      </w:pPr>
    </w:p>
    <w:p w14:paraId="1DA39E3A" w14:textId="72073E70" w:rsidR="004A3B10" w:rsidRDefault="004A3B10" w:rsidP="004A3B10">
      <w:pPr>
        <w:tabs>
          <w:tab w:val="left" w:pos="1710"/>
        </w:tabs>
        <w:rPr>
          <w:rFonts w:cs="Arial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8640"/>
      </w:tblGrid>
      <w:tr w:rsidR="0098592C" w:rsidRPr="0098592C" w14:paraId="0E6FE847" w14:textId="77777777" w:rsidTr="00BD0CB4">
        <w:tc>
          <w:tcPr>
            <w:tcW w:w="2122" w:type="dxa"/>
          </w:tcPr>
          <w:p w14:paraId="0698199C" w14:textId="36C47B0D" w:rsidR="0098592C" w:rsidRDefault="003D695D" w:rsidP="009D70C1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2674107" wp14:editId="3B10A301">
                  <wp:extent cx="1181100" cy="1379387"/>
                  <wp:effectExtent l="0" t="0" r="0" b="0"/>
                  <wp:docPr id="252" name="Pictur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266" cy="1380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E14E64" w14:textId="026F6591" w:rsidR="005E7F9F" w:rsidRPr="0098592C" w:rsidRDefault="005E7F9F" w:rsidP="009D70C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640" w:type="dxa"/>
          </w:tcPr>
          <w:p w14:paraId="3F893981" w14:textId="7EFBD047" w:rsidR="0098592C" w:rsidRPr="0098592C" w:rsidRDefault="00BD0CB4" w:rsidP="009D70C1">
            <w:pPr>
              <w:rPr>
                <w:rFonts w:cs="Arial"/>
                <w:b/>
                <w:bCs/>
                <w:sz w:val="36"/>
                <w:szCs w:val="36"/>
              </w:rPr>
            </w:pPr>
            <w:r>
              <w:rPr>
                <w:rFonts w:cs="Arial"/>
                <w:b/>
                <w:bCs/>
                <w:sz w:val="36"/>
                <w:szCs w:val="36"/>
              </w:rPr>
              <w:t>What carers said</w:t>
            </w:r>
          </w:p>
        </w:tc>
      </w:tr>
      <w:tr w:rsidR="0098592C" w:rsidRPr="0098592C" w14:paraId="6ECC6AA2" w14:textId="77777777" w:rsidTr="00BD0CB4">
        <w:tc>
          <w:tcPr>
            <w:tcW w:w="2122" w:type="dxa"/>
          </w:tcPr>
          <w:p w14:paraId="73034894" w14:textId="77777777" w:rsidR="0098592C" w:rsidRDefault="005E7F9F" w:rsidP="009D70C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0C39BB7" wp14:editId="587E3FEE">
                  <wp:extent cx="1152525" cy="1267368"/>
                  <wp:effectExtent l="0" t="0" r="0" b="952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670" cy="1282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62E9A2C" w14:textId="141B366A" w:rsidR="005E7F9F" w:rsidRPr="0098592C" w:rsidRDefault="005E7F9F" w:rsidP="009D70C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640" w:type="dxa"/>
          </w:tcPr>
          <w:p w14:paraId="21DDC9F6" w14:textId="3F562C35" w:rsidR="0098592C" w:rsidRDefault="00756AA9" w:rsidP="009D70C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lastRenderedPageBreak/>
              <w:t>A</w:t>
            </w:r>
            <w:r w:rsidR="00B745E8">
              <w:rPr>
                <w:rFonts w:cs="Arial"/>
                <w:sz w:val="32"/>
                <w:szCs w:val="32"/>
              </w:rPr>
              <w:t>ccess to</w:t>
            </w:r>
            <w:r w:rsidR="0098592C">
              <w:rPr>
                <w:rFonts w:cs="Arial"/>
                <w:sz w:val="32"/>
                <w:szCs w:val="32"/>
              </w:rPr>
              <w:t xml:space="preserve"> day opportunities is very important </w:t>
            </w:r>
            <w:r w:rsidR="00B745E8">
              <w:rPr>
                <w:rFonts w:cs="Arial"/>
                <w:sz w:val="32"/>
                <w:szCs w:val="32"/>
              </w:rPr>
              <w:t>for</w:t>
            </w:r>
            <w:r w:rsidR="0098592C">
              <w:rPr>
                <w:rFonts w:cs="Arial"/>
                <w:sz w:val="32"/>
                <w:szCs w:val="32"/>
              </w:rPr>
              <w:t xml:space="preserve"> carers</w:t>
            </w:r>
            <w:r w:rsidR="00B745E8">
              <w:rPr>
                <w:rFonts w:cs="Arial"/>
                <w:sz w:val="32"/>
                <w:szCs w:val="32"/>
              </w:rPr>
              <w:t>.</w:t>
            </w:r>
          </w:p>
          <w:p w14:paraId="25EAB08D" w14:textId="77777777" w:rsidR="008A6822" w:rsidRDefault="008A6822" w:rsidP="009D70C1">
            <w:pPr>
              <w:rPr>
                <w:rFonts w:cs="Arial"/>
                <w:sz w:val="32"/>
                <w:szCs w:val="32"/>
              </w:rPr>
            </w:pPr>
          </w:p>
          <w:p w14:paraId="5A64DBEA" w14:textId="77777777" w:rsidR="008A6822" w:rsidRDefault="008A6822" w:rsidP="009D70C1">
            <w:pPr>
              <w:rPr>
                <w:rFonts w:cs="Arial"/>
                <w:sz w:val="32"/>
                <w:szCs w:val="32"/>
              </w:rPr>
            </w:pPr>
          </w:p>
          <w:p w14:paraId="6F102A65" w14:textId="77777777" w:rsidR="008A6822" w:rsidRDefault="008A6822" w:rsidP="009D70C1">
            <w:pPr>
              <w:rPr>
                <w:rFonts w:cs="Arial"/>
                <w:sz w:val="32"/>
                <w:szCs w:val="32"/>
              </w:rPr>
            </w:pPr>
          </w:p>
          <w:p w14:paraId="571BCA55" w14:textId="26CAE1B7" w:rsidR="008A6822" w:rsidRDefault="008A6822" w:rsidP="009D70C1">
            <w:pPr>
              <w:rPr>
                <w:rFonts w:cs="Arial"/>
                <w:sz w:val="32"/>
                <w:szCs w:val="32"/>
              </w:rPr>
            </w:pPr>
            <w:r w:rsidRPr="008A6822">
              <w:rPr>
                <w:rFonts w:cs="Arial"/>
                <w:sz w:val="32"/>
                <w:szCs w:val="32"/>
              </w:rPr>
              <w:lastRenderedPageBreak/>
              <w:t xml:space="preserve">These services </w:t>
            </w:r>
            <w:r w:rsidR="003D695D">
              <w:rPr>
                <w:rFonts w:cs="Arial"/>
                <w:sz w:val="32"/>
                <w:szCs w:val="32"/>
              </w:rPr>
              <w:t xml:space="preserve">are important to carers because it helps them to be </w:t>
            </w:r>
            <w:r w:rsidR="00B745E8">
              <w:rPr>
                <w:rFonts w:cs="Arial"/>
                <w:sz w:val="32"/>
                <w:szCs w:val="32"/>
              </w:rPr>
              <w:t>able to</w:t>
            </w:r>
            <w:r w:rsidRPr="008A6822">
              <w:rPr>
                <w:rFonts w:cs="Arial"/>
                <w:sz w:val="32"/>
                <w:szCs w:val="32"/>
              </w:rPr>
              <w:t>:</w:t>
            </w:r>
          </w:p>
          <w:p w14:paraId="5041FE60" w14:textId="77777777" w:rsidR="00756AA9" w:rsidRDefault="00756AA9" w:rsidP="009D70C1">
            <w:pPr>
              <w:rPr>
                <w:rFonts w:cs="Arial"/>
                <w:sz w:val="32"/>
                <w:szCs w:val="32"/>
              </w:rPr>
            </w:pPr>
          </w:p>
          <w:p w14:paraId="74DD7488" w14:textId="269256E1" w:rsidR="00B745E8" w:rsidRPr="0098592C" w:rsidRDefault="00B745E8" w:rsidP="009D70C1">
            <w:pPr>
              <w:rPr>
                <w:rFonts w:cs="Arial"/>
                <w:sz w:val="32"/>
                <w:szCs w:val="32"/>
              </w:rPr>
            </w:pPr>
          </w:p>
        </w:tc>
      </w:tr>
      <w:tr w:rsidR="0098592C" w:rsidRPr="0098592C" w14:paraId="72B34F69" w14:textId="77777777" w:rsidTr="00BD0CB4">
        <w:tc>
          <w:tcPr>
            <w:tcW w:w="2122" w:type="dxa"/>
          </w:tcPr>
          <w:p w14:paraId="6B606CF0" w14:textId="77777777" w:rsidR="0098592C" w:rsidRDefault="008A6822" w:rsidP="009D70C1">
            <w:pPr>
              <w:rPr>
                <w:rFonts w:cs="Arial"/>
                <w:sz w:val="32"/>
                <w:szCs w:val="32"/>
              </w:rPr>
            </w:pPr>
            <w:r w:rsidRPr="008A6822"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6C7A55C7" wp14:editId="486EA5FA">
                  <wp:extent cx="1028700" cy="1007706"/>
                  <wp:effectExtent l="0" t="0" r="0" b="254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415" cy="101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236579" w14:textId="77777777" w:rsidR="00F711A8" w:rsidRDefault="00F711A8" w:rsidP="009D70C1">
            <w:pPr>
              <w:rPr>
                <w:rFonts w:cs="Arial"/>
                <w:sz w:val="32"/>
                <w:szCs w:val="32"/>
              </w:rPr>
            </w:pPr>
          </w:p>
          <w:p w14:paraId="0D33F7A1" w14:textId="0EC87B00" w:rsidR="00756AA9" w:rsidRPr="0098592C" w:rsidRDefault="00756AA9" w:rsidP="009D70C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640" w:type="dxa"/>
          </w:tcPr>
          <w:p w14:paraId="1DAF8CA5" w14:textId="0294AC74" w:rsidR="0098592C" w:rsidRPr="004515F9" w:rsidRDefault="001D7C8F" w:rsidP="00925266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Have r</w:t>
            </w:r>
            <w:r w:rsidR="0098592C" w:rsidRPr="004515F9">
              <w:rPr>
                <w:rFonts w:ascii="Arial" w:hAnsi="Arial" w:cs="Arial"/>
                <w:sz w:val="32"/>
                <w:szCs w:val="32"/>
              </w:rPr>
              <w:t>espite (a break for a few hours)</w:t>
            </w:r>
          </w:p>
        </w:tc>
      </w:tr>
      <w:tr w:rsidR="0098592C" w:rsidRPr="0098592C" w14:paraId="28B6EB19" w14:textId="77777777" w:rsidTr="00BD0CB4">
        <w:tc>
          <w:tcPr>
            <w:tcW w:w="2122" w:type="dxa"/>
          </w:tcPr>
          <w:p w14:paraId="513D0974" w14:textId="77777777" w:rsidR="0098592C" w:rsidRDefault="00E11C87" w:rsidP="009D70C1">
            <w:pPr>
              <w:rPr>
                <w:rFonts w:cs="Arial"/>
                <w:sz w:val="32"/>
                <w:szCs w:val="32"/>
              </w:rPr>
            </w:pPr>
            <w:r w:rsidRPr="00E11C87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7FAE0A0" wp14:editId="558B37FA">
                  <wp:extent cx="1076325" cy="1076325"/>
                  <wp:effectExtent l="0" t="0" r="9525" b="952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05890B" w14:textId="77777777" w:rsidR="00F711A8" w:rsidRDefault="00F711A8" w:rsidP="009D70C1">
            <w:pPr>
              <w:rPr>
                <w:rFonts w:cs="Arial"/>
                <w:sz w:val="32"/>
                <w:szCs w:val="32"/>
              </w:rPr>
            </w:pPr>
          </w:p>
          <w:p w14:paraId="77343375" w14:textId="1D722516" w:rsidR="00BD0CB4" w:rsidRPr="0098592C" w:rsidRDefault="00BD0CB4" w:rsidP="009D70C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640" w:type="dxa"/>
          </w:tcPr>
          <w:p w14:paraId="28A6F94E" w14:textId="193E7323" w:rsidR="0098592C" w:rsidRPr="004515F9" w:rsidRDefault="0098592C" w:rsidP="00925266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32"/>
                <w:szCs w:val="32"/>
              </w:rPr>
            </w:pPr>
            <w:r w:rsidRPr="004515F9">
              <w:rPr>
                <w:rFonts w:ascii="Arial" w:hAnsi="Arial" w:cs="Arial"/>
                <w:sz w:val="32"/>
                <w:szCs w:val="32"/>
              </w:rPr>
              <w:t>Go to their paid employment</w:t>
            </w:r>
          </w:p>
        </w:tc>
      </w:tr>
      <w:tr w:rsidR="0098592C" w:rsidRPr="0098592C" w14:paraId="242F501E" w14:textId="77777777" w:rsidTr="00BD0CB4">
        <w:tc>
          <w:tcPr>
            <w:tcW w:w="2122" w:type="dxa"/>
          </w:tcPr>
          <w:p w14:paraId="02C2E060" w14:textId="77777777" w:rsidR="0098592C" w:rsidRDefault="00F711A8" w:rsidP="009D70C1">
            <w:pPr>
              <w:rPr>
                <w:rFonts w:cs="Arial"/>
                <w:sz w:val="32"/>
                <w:szCs w:val="32"/>
              </w:rPr>
            </w:pPr>
            <w:r w:rsidRPr="00F711A8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45BC578" wp14:editId="699F791C">
                  <wp:extent cx="1038225" cy="907705"/>
                  <wp:effectExtent l="0" t="0" r="0" b="698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377" cy="909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F6547B" w14:textId="2DA08960" w:rsidR="00F711A8" w:rsidRPr="0098592C" w:rsidRDefault="00F711A8" w:rsidP="009D70C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640" w:type="dxa"/>
          </w:tcPr>
          <w:p w14:paraId="5013D716" w14:textId="253AC3BA" w:rsidR="0098592C" w:rsidRPr="004515F9" w:rsidRDefault="004515F9" w:rsidP="00925266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32"/>
                <w:szCs w:val="32"/>
              </w:rPr>
            </w:pPr>
            <w:r w:rsidRPr="004515F9">
              <w:rPr>
                <w:rFonts w:ascii="Arial" w:hAnsi="Arial" w:cs="Arial"/>
                <w:sz w:val="32"/>
                <w:szCs w:val="32"/>
              </w:rPr>
              <w:t xml:space="preserve">Go for </w:t>
            </w:r>
            <w:r w:rsidR="00756AA9">
              <w:rPr>
                <w:rFonts w:ascii="Arial" w:hAnsi="Arial" w:cs="Arial"/>
                <w:sz w:val="32"/>
                <w:szCs w:val="32"/>
              </w:rPr>
              <w:t xml:space="preserve">their own </w:t>
            </w:r>
            <w:r w:rsidRPr="004515F9">
              <w:rPr>
                <w:rFonts w:ascii="Arial" w:hAnsi="Arial" w:cs="Arial"/>
                <w:sz w:val="32"/>
                <w:szCs w:val="32"/>
              </w:rPr>
              <w:t xml:space="preserve">medical appointments </w:t>
            </w:r>
          </w:p>
        </w:tc>
      </w:tr>
    </w:tbl>
    <w:p w14:paraId="004A82C9" w14:textId="12CACABB" w:rsidR="0098592C" w:rsidRDefault="0098592C" w:rsidP="009D70C1">
      <w:pPr>
        <w:rPr>
          <w:rFonts w:cs="Arial"/>
        </w:rPr>
      </w:pPr>
    </w:p>
    <w:p w14:paraId="08D02B73" w14:textId="1A1B0D35" w:rsidR="00B66040" w:rsidRDefault="00B66040" w:rsidP="009D70C1">
      <w:pPr>
        <w:rPr>
          <w:rFonts w:cs="Arial"/>
        </w:rPr>
      </w:pPr>
    </w:p>
    <w:p w14:paraId="75DC1045" w14:textId="541C917E" w:rsidR="00BD6428" w:rsidRDefault="00BD6428" w:rsidP="009D70C1">
      <w:pPr>
        <w:rPr>
          <w:rFonts w:cs="Arial"/>
        </w:rPr>
      </w:pPr>
    </w:p>
    <w:p w14:paraId="670683CF" w14:textId="7FFB91C2" w:rsidR="004D6C2B" w:rsidRDefault="004D6C2B" w:rsidP="009D70C1">
      <w:pPr>
        <w:rPr>
          <w:rFonts w:cs="Arial"/>
        </w:rPr>
      </w:pPr>
    </w:p>
    <w:p w14:paraId="7113BF74" w14:textId="1DA4A846" w:rsidR="004D6C2B" w:rsidRDefault="004D6C2B" w:rsidP="009D70C1">
      <w:pPr>
        <w:rPr>
          <w:rFonts w:cs="Arial"/>
        </w:rPr>
      </w:pPr>
    </w:p>
    <w:p w14:paraId="50D844E5" w14:textId="13D7D944" w:rsidR="004D6C2B" w:rsidRDefault="004D6C2B" w:rsidP="009D70C1">
      <w:pPr>
        <w:rPr>
          <w:rFonts w:cs="Arial"/>
        </w:rPr>
      </w:pPr>
    </w:p>
    <w:p w14:paraId="5AB6B189" w14:textId="2DC5B893" w:rsidR="004D6C2B" w:rsidRDefault="004D6C2B" w:rsidP="009D70C1">
      <w:pPr>
        <w:rPr>
          <w:rFonts w:cs="Arial"/>
        </w:rPr>
      </w:pPr>
    </w:p>
    <w:p w14:paraId="1546B725" w14:textId="54ECD4D1" w:rsidR="004D6C2B" w:rsidRDefault="004D6C2B" w:rsidP="009D70C1">
      <w:pPr>
        <w:rPr>
          <w:rFonts w:cs="Arial"/>
        </w:rPr>
      </w:pPr>
    </w:p>
    <w:p w14:paraId="1CAD2F9E" w14:textId="3B088422" w:rsidR="004D6C2B" w:rsidRDefault="004D6C2B" w:rsidP="009D70C1">
      <w:pPr>
        <w:rPr>
          <w:rFonts w:cs="Arial"/>
        </w:rPr>
      </w:pPr>
    </w:p>
    <w:p w14:paraId="50C1EDFC" w14:textId="3AD3AA06" w:rsidR="004D6C2B" w:rsidRDefault="004D6C2B" w:rsidP="009D70C1">
      <w:pPr>
        <w:rPr>
          <w:rFonts w:cs="Arial"/>
        </w:rPr>
      </w:pPr>
    </w:p>
    <w:p w14:paraId="652E7AF9" w14:textId="433097A5" w:rsidR="004D6C2B" w:rsidRDefault="004D6C2B" w:rsidP="009D70C1">
      <w:pPr>
        <w:rPr>
          <w:rFonts w:cs="Arial"/>
        </w:rPr>
      </w:pPr>
    </w:p>
    <w:p w14:paraId="3A367214" w14:textId="55C33AA3" w:rsidR="004D6C2B" w:rsidRDefault="004D6C2B" w:rsidP="009D70C1">
      <w:pPr>
        <w:rPr>
          <w:rFonts w:cs="Arial"/>
        </w:rPr>
      </w:pPr>
    </w:p>
    <w:p w14:paraId="3DAD6318" w14:textId="3FBF6E6E" w:rsidR="004D6C2B" w:rsidRDefault="004D6C2B" w:rsidP="009D70C1">
      <w:pPr>
        <w:rPr>
          <w:rFonts w:cs="Arial"/>
        </w:rPr>
      </w:pPr>
    </w:p>
    <w:p w14:paraId="2DFC3C37" w14:textId="409EE40B" w:rsidR="004D6C2B" w:rsidRDefault="004D6C2B" w:rsidP="009D70C1">
      <w:pPr>
        <w:rPr>
          <w:rFonts w:cs="Arial"/>
        </w:rPr>
      </w:pPr>
    </w:p>
    <w:p w14:paraId="2A9F6093" w14:textId="3F48B46E" w:rsidR="004D6C2B" w:rsidRDefault="004D6C2B" w:rsidP="009D70C1">
      <w:pPr>
        <w:rPr>
          <w:rFonts w:cs="Arial"/>
        </w:rPr>
      </w:pPr>
    </w:p>
    <w:p w14:paraId="633EAF4F" w14:textId="76D8513F" w:rsidR="004D6C2B" w:rsidRDefault="004D6C2B" w:rsidP="009D70C1">
      <w:pPr>
        <w:rPr>
          <w:rFonts w:cs="Arial"/>
        </w:rPr>
      </w:pPr>
    </w:p>
    <w:p w14:paraId="63B1DF23" w14:textId="39CA284B" w:rsidR="004D6C2B" w:rsidRDefault="004D6C2B" w:rsidP="009D70C1">
      <w:pPr>
        <w:rPr>
          <w:rFonts w:cs="Arial"/>
        </w:rPr>
      </w:pPr>
    </w:p>
    <w:p w14:paraId="1B789246" w14:textId="7B9056C7" w:rsidR="004D6C2B" w:rsidRDefault="004D6C2B" w:rsidP="009D70C1">
      <w:pPr>
        <w:rPr>
          <w:rFonts w:cs="Arial"/>
        </w:rPr>
      </w:pPr>
    </w:p>
    <w:p w14:paraId="6B5DF7D7" w14:textId="0EF9F483" w:rsidR="004D6C2B" w:rsidRDefault="004D6C2B" w:rsidP="009D70C1">
      <w:pPr>
        <w:rPr>
          <w:rFonts w:cs="Arial"/>
        </w:rPr>
      </w:pPr>
    </w:p>
    <w:p w14:paraId="2625ED61" w14:textId="77777777" w:rsidR="004D6C2B" w:rsidRDefault="004D6C2B" w:rsidP="009D70C1">
      <w:pPr>
        <w:rPr>
          <w:rFonts w:cs="Arial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8640"/>
      </w:tblGrid>
      <w:tr w:rsidR="00035CFD" w:rsidRPr="00BD6428" w14:paraId="76920021" w14:textId="77777777" w:rsidTr="00BD0CB4">
        <w:tc>
          <w:tcPr>
            <w:tcW w:w="2122" w:type="dxa"/>
          </w:tcPr>
          <w:p w14:paraId="675B5A4F" w14:textId="77777777" w:rsidR="00DD5E89" w:rsidRDefault="00E1195E" w:rsidP="00BD6428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2109F718" wp14:editId="2D885D8D">
                  <wp:extent cx="1171575" cy="1103861"/>
                  <wp:effectExtent l="0" t="0" r="0" b="127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238" cy="11044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0E21F3A" w14:textId="77777777" w:rsidR="00E1195E" w:rsidRDefault="00E1195E" w:rsidP="00BD6428">
            <w:pPr>
              <w:rPr>
                <w:rFonts w:cs="Arial"/>
                <w:sz w:val="32"/>
                <w:szCs w:val="32"/>
              </w:rPr>
            </w:pPr>
          </w:p>
          <w:p w14:paraId="718FDCE3" w14:textId="526752D9" w:rsidR="00BD0CB4" w:rsidRPr="00BD6428" w:rsidRDefault="00BD0CB4" w:rsidP="00BD6428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640" w:type="dxa"/>
          </w:tcPr>
          <w:p w14:paraId="3719DF23" w14:textId="736AEF64" w:rsidR="00DD5E89" w:rsidRPr="00E15F83" w:rsidRDefault="00756AA9" w:rsidP="0043200A">
            <w:pPr>
              <w:rPr>
                <w:rFonts w:cs="Arial"/>
                <w:b/>
                <w:bCs/>
                <w:sz w:val="36"/>
                <w:szCs w:val="36"/>
              </w:rPr>
            </w:pPr>
            <w:r>
              <w:rPr>
                <w:rFonts w:cs="Arial"/>
                <w:b/>
                <w:bCs/>
                <w:sz w:val="36"/>
                <w:szCs w:val="36"/>
              </w:rPr>
              <w:t>The</w:t>
            </w:r>
            <w:r w:rsidR="00E1195E">
              <w:rPr>
                <w:rFonts w:cs="Arial"/>
                <w:b/>
                <w:bCs/>
                <w:sz w:val="36"/>
                <w:szCs w:val="36"/>
              </w:rPr>
              <w:t xml:space="preserve"> Day Opportunities </w:t>
            </w:r>
            <w:r>
              <w:rPr>
                <w:rFonts w:cs="Arial"/>
                <w:b/>
                <w:bCs/>
                <w:sz w:val="36"/>
                <w:szCs w:val="36"/>
              </w:rPr>
              <w:t>Strategy (Plan)</w:t>
            </w:r>
          </w:p>
        </w:tc>
      </w:tr>
      <w:tr w:rsidR="00035CFD" w:rsidRPr="00BD6428" w14:paraId="3D52AB7E" w14:textId="77777777" w:rsidTr="00BD0CB4">
        <w:tc>
          <w:tcPr>
            <w:tcW w:w="2122" w:type="dxa"/>
          </w:tcPr>
          <w:p w14:paraId="45F71BCD" w14:textId="77777777" w:rsidR="00BD6428" w:rsidRDefault="00E1195E" w:rsidP="00BD6428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0939231" wp14:editId="07F7B5F1">
                  <wp:extent cx="1162050" cy="91883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01" cy="920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2FD315" w14:textId="77777777" w:rsidR="004A28C5" w:rsidRDefault="004A28C5" w:rsidP="00BD6428">
            <w:pPr>
              <w:rPr>
                <w:rFonts w:cs="Arial"/>
                <w:sz w:val="32"/>
                <w:szCs w:val="32"/>
              </w:rPr>
            </w:pPr>
          </w:p>
          <w:p w14:paraId="4745C983" w14:textId="2A249333" w:rsidR="004A28C5" w:rsidRPr="00BD6428" w:rsidRDefault="004A28C5" w:rsidP="00BD6428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640" w:type="dxa"/>
          </w:tcPr>
          <w:p w14:paraId="5B509435" w14:textId="4A156FD0" w:rsidR="00BD6428" w:rsidRPr="00BD6428" w:rsidRDefault="00E1195E" w:rsidP="0043200A">
            <w:pPr>
              <w:rPr>
                <w:rFonts w:cs="Arial"/>
                <w:b/>
                <w:bCs/>
                <w:sz w:val="32"/>
                <w:szCs w:val="32"/>
              </w:rPr>
            </w:pPr>
            <w:r w:rsidRPr="00E1195E">
              <w:rPr>
                <w:rFonts w:cs="Arial"/>
                <w:b/>
                <w:bCs/>
                <w:sz w:val="36"/>
                <w:szCs w:val="36"/>
              </w:rPr>
              <w:t xml:space="preserve">The important things we want this plan </w:t>
            </w:r>
            <w:r w:rsidR="00800384">
              <w:rPr>
                <w:rFonts w:cs="Arial"/>
                <w:b/>
                <w:bCs/>
                <w:sz w:val="36"/>
                <w:szCs w:val="36"/>
              </w:rPr>
              <w:t>to help us do.</w:t>
            </w:r>
          </w:p>
        </w:tc>
      </w:tr>
      <w:tr w:rsidR="00035CFD" w:rsidRPr="00BD6428" w14:paraId="676CA237" w14:textId="77777777" w:rsidTr="00BD0CB4">
        <w:tc>
          <w:tcPr>
            <w:tcW w:w="2122" w:type="dxa"/>
          </w:tcPr>
          <w:p w14:paraId="1F76C306" w14:textId="77777777" w:rsidR="00BD6428" w:rsidRDefault="004A28C5" w:rsidP="00BD6428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9157DF1" wp14:editId="49E417FE">
                  <wp:extent cx="1133475" cy="1096911"/>
                  <wp:effectExtent l="0" t="0" r="0" b="8255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577" cy="1100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1628FB" w14:textId="77777777" w:rsidR="004A28C5" w:rsidRDefault="004A28C5" w:rsidP="00BD6428">
            <w:pPr>
              <w:rPr>
                <w:rFonts w:cs="Arial"/>
                <w:sz w:val="32"/>
                <w:szCs w:val="32"/>
              </w:rPr>
            </w:pPr>
          </w:p>
          <w:p w14:paraId="2789CC61" w14:textId="0405EB07" w:rsidR="00FA0F27" w:rsidRPr="00BD6428" w:rsidRDefault="00FA0F27" w:rsidP="00BD6428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640" w:type="dxa"/>
          </w:tcPr>
          <w:p w14:paraId="6C726347" w14:textId="2CE8A41A" w:rsidR="00BD6428" w:rsidRPr="00BD6428" w:rsidRDefault="004A28C5" w:rsidP="00925266">
            <w:pPr>
              <w:numPr>
                <w:ilvl w:val="0"/>
                <w:numId w:val="3"/>
              </w:num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Think about the</w:t>
            </w:r>
            <w:r w:rsidR="00BD6428" w:rsidRPr="00BD6428">
              <w:rPr>
                <w:rFonts w:cs="Arial"/>
                <w:sz w:val="32"/>
                <w:szCs w:val="32"/>
              </w:rPr>
              <w:t xml:space="preserve"> </w:t>
            </w:r>
            <w:r w:rsidR="004908AB">
              <w:rPr>
                <w:rFonts w:cs="Arial"/>
                <w:sz w:val="32"/>
                <w:szCs w:val="32"/>
              </w:rPr>
              <w:t>pe</w:t>
            </w:r>
            <w:r>
              <w:rPr>
                <w:rFonts w:cs="Arial"/>
                <w:sz w:val="32"/>
                <w:szCs w:val="32"/>
              </w:rPr>
              <w:t>rson</w:t>
            </w:r>
            <w:r w:rsidR="00BD6428" w:rsidRPr="00BD6428">
              <w:rPr>
                <w:rFonts w:cs="Arial"/>
                <w:sz w:val="32"/>
                <w:szCs w:val="32"/>
              </w:rPr>
              <w:t>, their strengths, choices, and goals through</w:t>
            </w:r>
            <w:r>
              <w:rPr>
                <w:rFonts w:cs="Arial"/>
                <w:sz w:val="32"/>
                <w:szCs w:val="32"/>
              </w:rPr>
              <w:t xml:space="preserve"> doing</w:t>
            </w:r>
            <w:r w:rsidR="00BD6428" w:rsidRPr="00BD6428">
              <w:rPr>
                <w:rFonts w:cs="Arial"/>
                <w:sz w:val="32"/>
                <w:szCs w:val="32"/>
              </w:rPr>
              <w:t xml:space="preserve"> person centred planning.</w:t>
            </w:r>
          </w:p>
          <w:p w14:paraId="7B5783EA" w14:textId="77777777" w:rsidR="00BD6428" w:rsidRPr="00BD6428" w:rsidRDefault="00BD6428" w:rsidP="00BD6428">
            <w:pPr>
              <w:rPr>
                <w:rFonts w:cs="Arial"/>
                <w:sz w:val="32"/>
                <w:szCs w:val="32"/>
              </w:rPr>
            </w:pPr>
          </w:p>
        </w:tc>
      </w:tr>
      <w:tr w:rsidR="00035CFD" w:rsidRPr="00BD6428" w14:paraId="6A805F77" w14:textId="77777777" w:rsidTr="00BD0CB4">
        <w:tc>
          <w:tcPr>
            <w:tcW w:w="2122" w:type="dxa"/>
          </w:tcPr>
          <w:p w14:paraId="0675786E" w14:textId="77777777" w:rsidR="00BD6428" w:rsidRDefault="004A28C5" w:rsidP="00BD6428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19AB828" wp14:editId="51EA488E">
                  <wp:extent cx="1057275" cy="1353312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095" cy="1354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9242D6" w14:textId="77777777" w:rsidR="004A28C5" w:rsidRDefault="004A28C5" w:rsidP="00BD6428">
            <w:pPr>
              <w:rPr>
                <w:rFonts w:cs="Arial"/>
                <w:sz w:val="32"/>
                <w:szCs w:val="32"/>
              </w:rPr>
            </w:pPr>
          </w:p>
          <w:p w14:paraId="4D97FBB6" w14:textId="699A2535" w:rsidR="003D695D" w:rsidRPr="00BD6428" w:rsidRDefault="003D695D" w:rsidP="00BD6428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640" w:type="dxa"/>
          </w:tcPr>
          <w:p w14:paraId="5AA045E3" w14:textId="4D8E51AB" w:rsidR="00BD6428" w:rsidRPr="00BD6428" w:rsidRDefault="004A28C5" w:rsidP="00925266">
            <w:pPr>
              <w:numPr>
                <w:ilvl w:val="0"/>
                <w:numId w:val="3"/>
              </w:num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Focus</w:t>
            </w:r>
            <w:r w:rsidR="00BD6428" w:rsidRPr="00BD6428">
              <w:rPr>
                <w:rFonts w:cs="Arial"/>
                <w:sz w:val="32"/>
                <w:szCs w:val="32"/>
              </w:rPr>
              <w:t xml:space="preserve"> on the outcomes that people who use services and carers </w:t>
            </w:r>
            <w:r>
              <w:rPr>
                <w:rFonts w:cs="Arial"/>
                <w:sz w:val="32"/>
                <w:szCs w:val="32"/>
              </w:rPr>
              <w:t>want</w:t>
            </w:r>
            <w:r w:rsidR="00BD6428" w:rsidRPr="00BD6428">
              <w:rPr>
                <w:rFonts w:cs="Arial"/>
                <w:sz w:val="32"/>
                <w:szCs w:val="32"/>
              </w:rPr>
              <w:t xml:space="preserve"> to achieve.</w:t>
            </w:r>
          </w:p>
          <w:p w14:paraId="51A60E53" w14:textId="77777777" w:rsidR="00BD6428" w:rsidRPr="00BD6428" w:rsidRDefault="00BD6428" w:rsidP="00BD6428">
            <w:pPr>
              <w:rPr>
                <w:rFonts w:cs="Arial"/>
                <w:sz w:val="32"/>
                <w:szCs w:val="32"/>
              </w:rPr>
            </w:pPr>
          </w:p>
        </w:tc>
      </w:tr>
      <w:tr w:rsidR="00035CFD" w:rsidRPr="00BD6428" w14:paraId="5A1BFB7B" w14:textId="77777777" w:rsidTr="00BD0CB4">
        <w:tc>
          <w:tcPr>
            <w:tcW w:w="2122" w:type="dxa"/>
          </w:tcPr>
          <w:p w14:paraId="26AFECCD" w14:textId="63BBBE54" w:rsidR="003B51BD" w:rsidRDefault="00800384" w:rsidP="00BD6428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9681C13" wp14:editId="0FC8A3AC">
                  <wp:extent cx="1063669" cy="1000125"/>
                  <wp:effectExtent l="0" t="0" r="3175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876" cy="10040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48190BB" w14:textId="77777777" w:rsidR="003D695D" w:rsidRDefault="003D695D" w:rsidP="00BD6428">
            <w:pPr>
              <w:rPr>
                <w:rFonts w:cs="Arial"/>
                <w:sz w:val="32"/>
                <w:szCs w:val="32"/>
              </w:rPr>
            </w:pPr>
          </w:p>
          <w:p w14:paraId="59DB45D9" w14:textId="5DE148BA" w:rsidR="003D695D" w:rsidRPr="00BD6428" w:rsidRDefault="003D695D" w:rsidP="00BD6428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640" w:type="dxa"/>
          </w:tcPr>
          <w:p w14:paraId="4C138C12" w14:textId="65D4F2BF" w:rsidR="00BD6428" w:rsidRPr="00BD6428" w:rsidRDefault="00BD6428" w:rsidP="00925266">
            <w:pPr>
              <w:numPr>
                <w:ilvl w:val="0"/>
                <w:numId w:val="3"/>
              </w:numPr>
              <w:rPr>
                <w:rFonts w:cs="Arial"/>
                <w:sz w:val="32"/>
                <w:szCs w:val="32"/>
              </w:rPr>
            </w:pPr>
            <w:r w:rsidRPr="00BD6428">
              <w:rPr>
                <w:rFonts w:cs="Arial"/>
                <w:sz w:val="32"/>
                <w:szCs w:val="32"/>
              </w:rPr>
              <w:t xml:space="preserve">Work with the whole family </w:t>
            </w:r>
            <w:r w:rsidR="004908AB">
              <w:rPr>
                <w:rFonts w:cs="Arial"/>
                <w:sz w:val="32"/>
                <w:szCs w:val="32"/>
              </w:rPr>
              <w:t>so</w:t>
            </w:r>
            <w:r w:rsidRPr="00BD6428">
              <w:rPr>
                <w:rFonts w:cs="Arial"/>
                <w:sz w:val="32"/>
                <w:szCs w:val="32"/>
              </w:rPr>
              <w:t xml:space="preserve"> that </w:t>
            </w:r>
            <w:r w:rsidR="00FA0F27">
              <w:rPr>
                <w:rFonts w:cs="Arial"/>
                <w:sz w:val="32"/>
                <w:szCs w:val="32"/>
              </w:rPr>
              <w:t xml:space="preserve">the </w:t>
            </w:r>
            <w:r w:rsidRPr="00BD6428">
              <w:rPr>
                <w:rFonts w:cs="Arial"/>
                <w:sz w:val="32"/>
                <w:szCs w:val="32"/>
              </w:rPr>
              <w:t xml:space="preserve">support </w:t>
            </w:r>
            <w:r w:rsidR="00800384">
              <w:rPr>
                <w:rFonts w:cs="Arial"/>
                <w:sz w:val="32"/>
                <w:szCs w:val="32"/>
              </w:rPr>
              <w:t xml:space="preserve">people get </w:t>
            </w:r>
            <w:r w:rsidRPr="00BD6428">
              <w:rPr>
                <w:rFonts w:cs="Arial"/>
                <w:sz w:val="32"/>
                <w:szCs w:val="32"/>
              </w:rPr>
              <w:t xml:space="preserve">works for </w:t>
            </w:r>
            <w:r w:rsidR="004908AB">
              <w:rPr>
                <w:rFonts w:cs="Arial"/>
                <w:sz w:val="32"/>
                <w:szCs w:val="32"/>
              </w:rPr>
              <w:t>the person</w:t>
            </w:r>
            <w:r w:rsidRPr="00BD6428">
              <w:rPr>
                <w:rFonts w:cs="Arial"/>
                <w:sz w:val="32"/>
                <w:szCs w:val="32"/>
              </w:rPr>
              <w:t xml:space="preserve"> and their carer</w:t>
            </w:r>
            <w:r w:rsidR="004908AB">
              <w:rPr>
                <w:rFonts w:cs="Arial"/>
                <w:sz w:val="32"/>
                <w:szCs w:val="32"/>
              </w:rPr>
              <w:t>s</w:t>
            </w:r>
          </w:p>
          <w:p w14:paraId="24F15A25" w14:textId="77777777" w:rsidR="00BD6428" w:rsidRPr="00BD6428" w:rsidRDefault="00BD6428" w:rsidP="00BD6428">
            <w:pPr>
              <w:rPr>
                <w:rFonts w:cs="Arial"/>
                <w:sz w:val="32"/>
                <w:szCs w:val="32"/>
              </w:rPr>
            </w:pPr>
          </w:p>
        </w:tc>
      </w:tr>
      <w:tr w:rsidR="00035CFD" w:rsidRPr="00BD6428" w14:paraId="3BBE4938" w14:textId="77777777" w:rsidTr="00BD0CB4">
        <w:tc>
          <w:tcPr>
            <w:tcW w:w="2122" w:type="dxa"/>
          </w:tcPr>
          <w:p w14:paraId="327BBFE6" w14:textId="77777777" w:rsidR="003B51BD" w:rsidRDefault="002C380B" w:rsidP="00BD6428">
            <w:pPr>
              <w:rPr>
                <w:rFonts w:cs="Arial"/>
                <w:sz w:val="32"/>
                <w:szCs w:val="32"/>
              </w:rPr>
            </w:pPr>
            <w:r w:rsidRPr="002C380B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26EAC18" wp14:editId="2C9F0D62">
                  <wp:extent cx="1095375" cy="982708"/>
                  <wp:effectExtent l="0" t="0" r="0" b="8255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836" cy="98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0472FA" w14:textId="77777777" w:rsidR="002C380B" w:rsidRDefault="002C380B" w:rsidP="00BD6428">
            <w:pPr>
              <w:rPr>
                <w:rFonts w:cs="Arial"/>
                <w:sz w:val="32"/>
                <w:szCs w:val="32"/>
              </w:rPr>
            </w:pPr>
          </w:p>
          <w:p w14:paraId="057C2274" w14:textId="32CE78FE" w:rsidR="003D695D" w:rsidRPr="00BD6428" w:rsidRDefault="003D695D" w:rsidP="00BD6428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640" w:type="dxa"/>
          </w:tcPr>
          <w:p w14:paraId="7C439FBF" w14:textId="0BF4750B" w:rsidR="00635954" w:rsidRPr="00635954" w:rsidRDefault="00635954" w:rsidP="00925266">
            <w:pPr>
              <w:pStyle w:val="ListParagraph"/>
              <w:numPr>
                <w:ilvl w:val="0"/>
                <w:numId w:val="3"/>
              </w:numPr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  <w:r w:rsidRPr="00635954"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 xml:space="preserve">Support people to build relationships and </w:t>
            </w:r>
            <w:r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>make friends so they do not become lonely or isolated</w:t>
            </w:r>
            <w:r w:rsidRPr="00635954"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>.</w:t>
            </w:r>
          </w:p>
          <w:p w14:paraId="06426235" w14:textId="77777777" w:rsidR="003B51BD" w:rsidRDefault="003B51BD" w:rsidP="00635954">
            <w:pPr>
              <w:ind w:left="360"/>
              <w:rPr>
                <w:rFonts w:cs="Arial"/>
                <w:sz w:val="32"/>
                <w:szCs w:val="32"/>
              </w:rPr>
            </w:pPr>
          </w:p>
        </w:tc>
      </w:tr>
      <w:tr w:rsidR="00035CFD" w:rsidRPr="00BD6428" w14:paraId="308EEA53" w14:textId="77777777" w:rsidTr="00BD0CB4">
        <w:tc>
          <w:tcPr>
            <w:tcW w:w="2122" w:type="dxa"/>
          </w:tcPr>
          <w:p w14:paraId="0B4253FE" w14:textId="77777777" w:rsidR="00BD6428" w:rsidRDefault="00A33FEA" w:rsidP="00BD6428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C8781B8" wp14:editId="631CB6F0">
                  <wp:extent cx="1162050" cy="1162050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BC7483" w14:textId="77777777" w:rsidR="00A33FEA" w:rsidRDefault="00A33FEA" w:rsidP="00BD6428">
            <w:pPr>
              <w:rPr>
                <w:rFonts w:cs="Arial"/>
                <w:sz w:val="32"/>
                <w:szCs w:val="32"/>
              </w:rPr>
            </w:pPr>
          </w:p>
          <w:p w14:paraId="484D2147" w14:textId="77777777" w:rsidR="003D695D" w:rsidRDefault="003D695D" w:rsidP="00BD6428">
            <w:pPr>
              <w:rPr>
                <w:rFonts w:cs="Arial"/>
                <w:sz w:val="32"/>
                <w:szCs w:val="32"/>
              </w:rPr>
            </w:pPr>
          </w:p>
          <w:p w14:paraId="7E8B86CE" w14:textId="18106706" w:rsidR="004D6C2B" w:rsidRPr="00BD6428" w:rsidRDefault="004D6C2B" w:rsidP="00BD6428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640" w:type="dxa"/>
          </w:tcPr>
          <w:p w14:paraId="49BF86F8" w14:textId="35716B65" w:rsidR="00BD6428" w:rsidRPr="00A33FEA" w:rsidRDefault="004908AB" w:rsidP="00925266">
            <w:pPr>
              <w:numPr>
                <w:ilvl w:val="0"/>
                <w:numId w:val="3"/>
              </w:numPr>
              <w:rPr>
                <w:rFonts w:cs="Arial"/>
                <w:color w:val="000000" w:themeColor="text1"/>
                <w:sz w:val="32"/>
                <w:szCs w:val="32"/>
              </w:rPr>
            </w:pPr>
            <w:r w:rsidRPr="00A33FEA">
              <w:rPr>
                <w:rFonts w:cs="Arial"/>
                <w:color w:val="000000" w:themeColor="text1"/>
                <w:sz w:val="32"/>
                <w:szCs w:val="32"/>
              </w:rPr>
              <w:t>S</w:t>
            </w:r>
            <w:r w:rsidR="00BD6428" w:rsidRPr="00A33FEA">
              <w:rPr>
                <w:rFonts w:cs="Arial"/>
                <w:color w:val="000000" w:themeColor="text1"/>
                <w:sz w:val="32"/>
                <w:szCs w:val="32"/>
              </w:rPr>
              <w:t>upport</w:t>
            </w:r>
            <w:r w:rsidR="00E01C3E" w:rsidRPr="00A33FEA">
              <w:rPr>
                <w:rFonts w:cs="Arial"/>
                <w:color w:val="000000" w:themeColor="text1"/>
                <w:sz w:val="32"/>
                <w:szCs w:val="32"/>
              </w:rPr>
              <w:t xml:space="preserve"> people</w:t>
            </w:r>
            <w:r w:rsidR="00BD6428" w:rsidRPr="00A33FEA">
              <w:rPr>
                <w:rFonts w:cs="Arial"/>
                <w:color w:val="000000" w:themeColor="text1"/>
                <w:sz w:val="32"/>
                <w:szCs w:val="32"/>
              </w:rPr>
              <w:t xml:space="preserve"> </w:t>
            </w:r>
            <w:r w:rsidRPr="00A33FEA">
              <w:rPr>
                <w:rFonts w:cs="Arial"/>
                <w:color w:val="000000" w:themeColor="text1"/>
                <w:sz w:val="32"/>
                <w:szCs w:val="32"/>
              </w:rPr>
              <w:t xml:space="preserve">to </w:t>
            </w:r>
            <w:r w:rsidR="00E01C3E" w:rsidRPr="00A33FEA">
              <w:rPr>
                <w:rFonts w:cs="Arial"/>
                <w:color w:val="000000" w:themeColor="text1"/>
                <w:sz w:val="32"/>
                <w:szCs w:val="32"/>
              </w:rPr>
              <w:t>use</w:t>
            </w:r>
            <w:r w:rsidR="00BD6428" w:rsidRPr="00A33FEA">
              <w:rPr>
                <w:rFonts w:cs="Arial"/>
                <w:color w:val="000000" w:themeColor="text1"/>
                <w:sz w:val="32"/>
                <w:szCs w:val="32"/>
              </w:rPr>
              <w:t xml:space="preserve"> </w:t>
            </w:r>
            <w:r w:rsidR="00E01C3E" w:rsidRPr="00A33FEA">
              <w:rPr>
                <w:rFonts w:cs="Arial"/>
                <w:color w:val="000000" w:themeColor="text1"/>
                <w:sz w:val="32"/>
                <w:szCs w:val="32"/>
              </w:rPr>
              <w:t>different</w:t>
            </w:r>
            <w:r w:rsidR="00BD6428" w:rsidRPr="00A33FEA">
              <w:rPr>
                <w:rFonts w:cs="Arial"/>
                <w:color w:val="000000" w:themeColor="text1"/>
                <w:sz w:val="32"/>
                <w:szCs w:val="32"/>
              </w:rPr>
              <w:t xml:space="preserve"> </w:t>
            </w:r>
            <w:r w:rsidR="00A33FEA">
              <w:rPr>
                <w:rFonts w:cs="Arial"/>
                <w:color w:val="000000" w:themeColor="text1"/>
                <w:sz w:val="32"/>
                <w:szCs w:val="32"/>
              </w:rPr>
              <w:t xml:space="preserve">day </w:t>
            </w:r>
            <w:r w:rsidR="00BD6428" w:rsidRPr="00A33FEA">
              <w:rPr>
                <w:rFonts w:cs="Arial"/>
                <w:color w:val="000000" w:themeColor="text1"/>
                <w:sz w:val="32"/>
                <w:szCs w:val="32"/>
              </w:rPr>
              <w:t xml:space="preserve">opportunities </w:t>
            </w:r>
            <w:r w:rsidR="00E01C3E" w:rsidRPr="00A33FEA">
              <w:rPr>
                <w:rFonts w:cs="Arial"/>
                <w:color w:val="000000" w:themeColor="text1"/>
                <w:sz w:val="32"/>
                <w:szCs w:val="32"/>
              </w:rPr>
              <w:t xml:space="preserve">in </w:t>
            </w:r>
            <w:r w:rsidR="00A33FEA">
              <w:rPr>
                <w:rFonts w:cs="Arial"/>
                <w:color w:val="000000" w:themeColor="text1"/>
                <w:sz w:val="32"/>
                <w:szCs w:val="32"/>
              </w:rPr>
              <w:t xml:space="preserve">their </w:t>
            </w:r>
            <w:r w:rsidR="00E01C3E" w:rsidRPr="00A33FEA">
              <w:rPr>
                <w:rFonts w:cs="Arial"/>
                <w:color w:val="000000" w:themeColor="text1"/>
                <w:sz w:val="32"/>
                <w:szCs w:val="32"/>
              </w:rPr>
              <w:t>communities</w:t>
            </w:r>
            <w:r w:rsidR="00BD6428" w:rsidRPr="00A33FEA">
              <w:rPr>
                <w:rFonts w:cs="Arial"/>
                <w:color w:val="000000" w:themeColor="text1"/>
                <w:sz w:val="32"/>
                <w:szCs w:val="32"/>
              </w:rPr>
              <w:t xml:space="preserve"> </w:t>
            </w:r>
            <w:r w:rsidR="00A33FEA">
              <w:rPr>
                <w:rFonts w:cs="Arial"/>
                <w:color w:val="000000" w:themeColor="text1"/>
                <w:sz w:val="32"/>
                <w:szCs w:val="32"/>
              </w:rPr>
              <w:t>just like</w:t>
            </w:r>
            <w:r w:rsidR="00E01C3E" w:rsidRPr="00A33FEA">
              <w:rPr>
                <w:rFonts w:cs="Arial"/>
                <w:color w:val="000000" w:themeColor="text1"/>
                <w:sz w:val="32"/>
                <w:szCs w:val="32"/>
              </w:rPr>
              <w:t xml:space="preserve"> everyone else</w:t>
            </w:r>
            <w:r w:rsidR="00F3074F" w:rsidRPr="00A33FEA">
              <w:rPr>
                <w:rFonts w:cs="Arial"/>
                <w:color w:val="000000" w:themeColor="text1"/>
                <w:sz w:val="32"/>
                <w:szCs w:val="32"/>
              </w:rPr>
              <w:t xml:space="preserve"> does</w:t>
            </w:r>
            <w:r w:rsidR="00BD6428" w:rsidRPr="00A33FEA">
              <w:rPr>
                <w:rFonts w:cs="Arial"/>
                <w:color w:val="000000" w:themeColor="text1"/>
                <w:sz w:val="32"/>
                <w:szCs w:val="32"/>
              </w:rPr>
              <w:t>.</w:t>
            </w:r>
          </w:p>
          <w:p w14:paraId="6BF9D420" w14:textId="77777777" w:rsidR="00BD6428" w:rsidRDefault="00BD6428" w:rsidP="00BD6428">
            <w:pPr>
              <w:rPr>
                <w:rFonts w:cs="Arial"/>
                <w:sz w:val="32"/>
                <w:szCs w:val="32"/>
              </w:rPr>
            </w:pPr>
          </w:p>
          <w:p w14:paraId="78CA1CCD" w14:textId="77777777" w:rsidR="00BD0CB4" w:rsidRDefault="00BD0CB4" w:rsidP="00BD6428">
            <w:pPr>
              <w:rPr>
                <w:rFonts w:cs="Arial"/>
                <w:sz w:val="32"/>
                <w:szCs w:val="32"/>
              </w:rPr>
            </w:pPr>
          </w:p>
          <w:p w14:paraId="6519DC2E" w14:textId="77777777" w:rsidR="00BD0CB4" w:rsidRDefault="00BD0CB4" w:rsidP="00BD6428">
            <w:pPr>
              <w:rPr>
                <w:rFonts w:cs="Arial"/>
                <w:sz w:val="32"/>
                <w:szCs w:val="32"/>
              </w:rPr>
            </w:pPr>
          </w:p>
          <w:p w14:paraId="53A9B4EE" w14:textId="7CBFCC9F" w:rsidR="00BD0CB4" w:rsidRPr="00BD6428" w:rsidRDefault="00BD0CB4" w:rsidP="00BD6428">
            <w:pPr>
              <w:rPr>
                <w:rFonts w:cs="Arial"/>
                <w:sz w:val="32"/>
                <w:szCs w:val="32"/>
              </w:rPr>
            </w:pPr>
          </w:p>
        </w:tc>
      </w:tr>
      <w:tr w:rsidR="00035CFD" w:rsidRPr="00BD6428" w14:paraId="5F8DA799" w14:textId="77777777" w:rsidTr="00BD0CB4">
        <w:tc>
          <w:tcPr>
            <w:tcW w:w="2122" w:type="dxa"/>
          </w:tcPr>
          <w:p w14:paraId="2A17AAC4" w14:textId="77777777" w:rsidR="00BD6428" w:rsidRDefault="0065515A" w:rsidP="00BD6428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8086E9B" wp14:editId="5E68FDD4">
                  <wp:extent cx="1162070" cy="933450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53" cy="938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37CECB2" w14:textId="1702F9CF" w:rsidR="0065515A" w:rsidRDefault="0065515A" w:rsidP="00BD6428">
            <w:pPr>
              <w:rPr>
                <w:rFonts w:cs="Arial"/>
                <w:sz w:val="32"/>
                <w:szCs w:val="32"/>
              </w:rPr>
            </w:pPr>
          </w:p>
          <w:p w14:paraId="45273F03" w14:textId="77777777" w:rsidR="003D695D" w:rsidRDefault="003D695D" w:rsidP="00BD6428">
            <w:pPr>
              <w:rPr>
                <w:rFonts w:cs="Arial"/>
                <w:sz w:val="32"/>
                <w:szCs w:val="32"/>
              </w:rPr>
            </w:pPr>
          </w:p>
          <w:p w14:paraId="75C04026" w14:textId="5202814D" w:rsidR="004D6C2B" w:rsidRPr="00BD6428" w:rsidRDefault="004D6C2B" w:rsidP="00BD6428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640" w:type="dxa"/>
          </w:tcPr>
          <w:p w14:paraId="6B69F560" w14:textId="6D030928" w:rsidR="00BD6428" w:rsidRPr="00BD6428" w:rsidRDefault="00F3074F" w:rsidP="00925266">
            <w:pPr>
              <w:numPr>
                <w:ilvl w:val="0"/>
                <w:numId w:val="3"/>
              </w:num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Make</w:t>
            </w:r>
            <w:r w:rsidR="00BD6428" w:rsidRPr="00BD6428">
              <w:rPr>
                <w:rFonts w:cs="Arial"/>
                <w:sz w:val="32"/>
                <w:szCs w:val="32"/>
              </w:rPr>
              <w:t xml:space="preserve"> welcoming communities that understand the needs of </w:t>
            </w:r>
            <w:r w:rsidR="00A33FEA">
              <w:rPr>
                <w:rFonts w:cs="Arial"/>
                <w:sz w:val="32"/>
                <w:szCs w:val="32"/>
              </w:rPr>
              <w:t>the people</w:t>
            </w:r>
            <w:r w:rsidR="00BD6428" w:rsidRPr="00BD6428">
              <w:rPr>
                <w:rFonts w:cs="Arial"/>
                <w:sz w:val="32"/>
                <w:szCs w:val="32"/>
              </w:rPr>
              <w:t xml:space="preserve"> </w:t>
            </w:r>
            <w:r w:rsidR="00A33FEA">
              <w:rPr>
                <w:rFonts w:cs="Arial"/>
                <w:sz w:val="32"/>
                <w:szCs w:val="32"/>
              </w:rPr>
              <w:t>who do things in them</w:t>
            </w:r>
            <w:r>
              <w:rPr>
                <w:rFonts w:cs="Arial"/>
                <w:sz w:val="32"/>
                <w:szCs w:val="32"/>
              </w:rPr>
              <w:t>.</w:t>
            </w:r>
          </w:p>
          <w:p w14:paraId="5AF76294" w14:textId="77777777" w:rsidR="00BD6428" w:rsidRPr="00BD6428" w:rsidRDefault="00BD6428" w:rsidP="00BD6428">
            <w:pPr>
              <w:rPr>
                <w:rFonts w:cs="Arial"/>
                <w:sz w:val="32"/>
                <w:szCs w:val="32"/>
              </w:rPr>
            </w:pPr>
          </w:p>
        </w:tc>
      </w:tr>
      <w:tr w:rsidR="00035CFD" w:rsidRPr="00BD6428" w14:paraId="3A1DE8C3" w14:textId="77777777" w:rsidTr="00BD0CB4">
        <w:tc>
          <w:tcPr>
            <w:tcW w:w="2122" w:type="dxa"/>
          </w:tcPr>
          <w:p w14:paraId="02B50FB7" w14:textId="77777777" w:rsidR="00BD6428" w:rsidRDefault="0065515A" w:rsidP="00BD6428">
            <w:pPr>
              <w:rPr>
                <w:rFonts w:cs="Arial"/>
                <w:sz w:val="32"/>
                <w:szCs w:val="32"/>
              </w:rPr>
            </w:pPr>
            <w:r w:rsidRPr="0065515A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F6220A6" wp14:editId="5ACB2506">
                  <wp:extent cx="1171575" cy="1044375"/>
                  <wp:effectExtent l="0" t="0" r="0" b="381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063" cy="104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2CFE07" w14:textId="77777777" w:rsidR="0065515A" w:rsidRDefault="0065515A" w:rsidP="00BD6428">
            <w:pPr>
              <w:rPr>
                <w:rFonts w:cs="Arial"/>
                <w:sz w:val="32"/>
                <w:szCs w:val="32"/>
              </w:rPr>
            </w:pPr>
          </w:p>
          <w:p w14:paraId="311612D0" w14:textId="77777777" w:rsidR="00BD0CB4" w:rsidRDefault="00BD0CB4" w:rsidP="00BD6428">
            <w:pPr>
              <w:rPr>
                <w:rFonts w:cs="Arial"/>
                <w:sz w:val="32"/>
                <w:szCs w:val="32"/>
              </w:rPr>
            </w:pPr>
          </w:p>
          <w:p w14:paraId="58637EA2" w14:textId="0DA94057" w:rsidR="004D6C2B" w:rsidRPr="00BD6428" w:rsidRDefault="004D6C2B" w:rsidP="00BD6428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640" w:type="dxa"/>
          </w:tcPr>
          <w:p w14:paraId="58CC8BD9" w14:textId="682F8E7D" w:rsidR="00BD6428" w:rsidRPr="00BD6428" w:rsidRDefault="00F3074F" w:rsidP="00925266">
            <w:pPr>
              <w:numPr>
                <w:ilvl w:val="0"/>
                <w:numId w:val="3"/>
              </w:num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H</w:t>
            </w:r>
            <w:r w:rsidR="00E01C3E">
              <w:rPr>
                <w:rFonts w:cs="Arial"/>
                <w:sz w:val="32"/>
                <w:szCs w:val="32"/>
              </w:rPr>
              <w:t>elp people learn</w:t>
            </w:r>
            <w:r w:rsidR="0065515A">
              <w:rPr>
                <w:rFonts w:cs="Arial"/>
                <w:sz w:val="32"/>
                <w:szCs w:val="32"/>
              </w:rPr>
              <w:t xml:space="preserve"> new skills</w:t>
            </w:r>
            <w:r w:rsidR="00E01C3E">
              <w:rPr>
                <w:rFonts w:cs="Arial"/>
                <w:sz w:val="32"/>
                <w:szCs w:val="32"/>
              </w:rPr>
              <w:t xml:space="preserve"> and </w:t>
            </w:r>
            <w:r w:rsidR="0065515A">
              <w:rPr>
                <w:rFonts w:cs="Arial"/>
                <w:sz w:val="32"/>
                <w:szCs w:val="32"/>
              </w:rPr>
              <w:t xml:space="preserve">to </w:t>
            </w:r>
            <w:r w:rsidR="00E01C3E">
              <w:rPr>
                <w:rFonts w:cs="Arial"/>
                <w:sz w:val="32"/>
                <w:szCs w:val="32"/>
              </w:rPr>
              <w:t xml:space="preserve">improve </w:t>
            </w:r>
            <w:r w:rsidR="0065515A">
              <w:rPr>
                <w:rFonts w:cs="Arial"/>
                <w:sz w:val="32"/>
                <w:szCs w:val="32"/>
              </w:rPr>
              <w:t>the skills they already have.</w:t>
            </w:r>
          </w:p>
        </w:tc>
      </w:tr>
      <w:tr w:rsidR="009D7F25" w:rsidRPr="00BD6428" w14:paraId="5E12738D" w14:textId="77777777" w:rsidTr="00BD0CB4">
        <w:tc>
          <w:tcPr>
            <w:tcW w:w="2122" w:type="dxa"/>
          </w:tcPr>
          <w:p w14:paraId="6C90FCFA" w14:textId="7179EB86" w:rsidR="0065515A" w:rsidRDefault="00860C5F" w:rsidP="00BD6428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5386689" wp14:editId="75CB7BF7">
                  <wp:extent cx="1172752" cy="1123950"/>
                  <wp:effectExtent l="0" t="0" r="889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163" cy="11272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7537B35" w14:textId="77777777" w:rsidR="00860C5F" w:rsidRDefault="00860C5F" w:rsidP="00BD6428">
            <w:pPr>
              <w:rPr>
                <w:rFonts w:cs="Arial"/>
                <w:sz w:val="32"/>
                <w:szCs w:val="32"/>
              </w:rPr>
            </w:pPr>
          </w:p>
          <w:p w14:paraId="2AE7BB23" w14:textId="77777777" w:rsidR="00BD0CB4" w:rsidRDefault="00BD0CB4" w:rsidP="00BD6428">
            <w:pPr>
              <w:rPr>
                <w:rFonts w:cs="Arial"/>
                <w:sz w:val="32"/>
                <w:szCs w:val="32"/>
              </w:rPr>
            </w:pPr>
          </w:p>
          <w:p w14:paraId="75D17625" w14:textId="28AA5E13" w:rsidR="00BD0CB4" w:rsidRPr="00BD6428" w:rsidRDefault="00BD0CB4" w:rsidP="00BD6428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640" w:type="dxa"/>
          </w:tcPr>
          <w:p w14:paraId="04E7CBA8" w14:textId="4BB696DB" w:rsidR="0065515A" w:rsidRPr="0065515A" w:rsidRDefault="0065515A" w:rsidP="0065515A">
            <w:pPr>
              <w:numPr>
                <w:ilvl w:val="0"/>
                <w:numId w:val="3"/>
              </w:numPr>
              <w:rPr>
                <w:rFonts w:cs="Arial"/>
                <w:sz w:val="32"/>
                <w:szCs w:val="32"/>
              </w:rPr>
            </w:pPr>
            <w:r w:rsidRPr="0065515A">
              <w:rPr>
                <w:rFonts w:cs="Arial"/>
                <w:sz w:val="32"/>
                <w:szCs w:val="32"/>
              </w:rPr>
              <w:t>Help people to learn and improve their independence in daily living skills such as, travel training, employment and education.</w:t>
            </w:r>
          </w:p>
          <w:p w14:paraId="7FAE557C" w14:textId="77777777" w:rsidR="0065515A" w:rsidRDefault="0065515A" w:rsidP="0065515A">
            <w:pPr>
              <w:ind w:left="720"/>
              <w:rPr>
                <w:rFonts w:cs="Arial"/>
                <w:sz w:val="32"/>
                <w:szCs w:val="32"/>
              </w:rPr>
            </w:pPr>
          </w:p>
        </w:tc>
      </w:tr>
      <w:tr w:rsidR="00035CFD" w:rsidRPr="00BD6428" w14:paraId="1762FEBC" w14:textId="77777777" w:rsidTr="00BD0CB4">
        <w:tc>
          <w:tcPr>
            <w:tcW w:w="2122" w:type="dxa"/>
          </w:tcPr>
          <w:p w14:paraId="112C3F0E" w14:textId="77777777" w:rsidR="00BD6428" w:rsidRDefault="00EC73EE" w:rsidP="00BD6428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C2E846F" wp14:editId="3567D937">
                  <wp:extent cx="1123950" cy="2033987"/>
                  <wp:effectExtent l="0" t="0" r="0" b="4445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071" cy="20342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2ACADE1" w14:textId="77777777" w:rsidR="00EC73EE" w:rsidRDefault="00EC73EE" w:rsidP="00BD6428">
            <w:pPr>
              <w:rPr>
                <w:rFonts w:cs="Arial"/>
                <w:sz w:val="32"/>
                <w:szCs w:val="32"/>
              </w:rPr>
            </w:pPr>
          </w:p>
          <w:p w14:paraId="28774E05" w14:textId="5B1AEAC0" w:rsidR="003D695D" w:rsidRPr="00BD6428" w:rsidRDefault="003D695D" w:rsidP="00BD6428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640" w:type="dxa"/>
          </w:tcPr>
          <w:p w14:paraId="11C7BF71" w14:textId="77777777" w:rsidR="00EC73EE" w:rsidRDefault="00EC73EE" w:rsidP="00EC73EE">
            <w:pPr>
              <w:ind w:left="720"/>
              <w:rPr>
                <w:rFonts w:cs="Arial"/>
                <w:sz w:val="32"/>
                <w:szCs w:val="32"/>
              </w:rPr>
            </w:pPr>
          </w:p>
          <w:p w14:paraId="03F8CCBE" w14:textId="64F741B3" w:rsidR="00BD6428" w:rsidRPr="00BD6428" w:rsidRDefault="00860C5F" w:rsidP="00925266">
            <w:pPr>
              <w:numPr>
                <w:ilvl w:val="0"/>
                <w:numId w:val="3"/>
              </w:num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Help </w:t>
            </w:r>
            <w:r w:rsidR="00EC73EE">
              <w:rPr>
                <w:rFonts w:cs="Arial"/>
                <w:sz w:val="32"/>
                <w:szCs w:val="32"/>
              </w:rPr>
              <w:t xml:space="preserve">more </w:t>
            </w:r>
            <w:r>
              <w:rPr>
                <w:rFonts w:cs="Arial"/>
                <w:sz w:val="32"/>
                <w:szCs w:val="32"/>
              </w:rPr>
              <w:t>p</w:t>
            </w:r>
            <w:r w:rsidR="00F3074F">
              <w:rPr>
                <w:rFonts w:cs="Arial"/>
                <w:sz w:val="32"/>
                <w:szCs w:val="32"/>
              </w:rPr>
              <w:t xml:space="preserve">eople </w:t>
            </w:r>
            <w:r>
              <w:rPr>
                <w:rFonts w:cs="Arial"/>
                <w:sz w:val="32"/>
                <w:szCs w:val="32"/>
              </w:rPr>
              <w:t xml:space="preserve">to </w:t>
            </w:r>
            <w:r w:rsidR="00BD6428" w:rsidRPr="00BD6428">
              <w:rPr>
                <w:rFonts w:cs="Arial"/>
                <w:sz w:val="32"/>
                <w:szCs w:val="32"/>
              </w:rPr>
              <w:t xml:space="preserve">use personal budgets or direct payments to </w:t>
            </w:r>
            <w:r>
              <w:rPr>
                <w:rFonts w:cs="Arial"/>
                <w:sz w:val="32"/>
                <w:szCs w:val="32"/>
              </w:rPr>
              <w:t xml:space="preserve">get </w:t>
            </w:r>
            <w:r w:rsidR="00BD6428" w:rsidRPr="00BD6428">
              <w:rPr>
                <w:rFonts w:cs="Arial"/>
                <w:sz w:val="32"/>
                <w:szCs w:val="32"/>
              </w:rPr>
              <w:t>support or</w:t>
            </w:r>
            <w:r>
              <w:rPr>
                <w:rFonts w:cs="Arial"/>
                <w:sz w:val="32"/>
                <w:szCs w:val="32"/>
              </w:rPr>
              <w:t xml:space="preserve"> </w:t>
            </w:r>
            <w:r w:rsidR="00FA0F27">
              <w:rPr>
                <w:rFonts w:cs="Arial"/>
                <w:sz w:val="32"/>
                <w:szCs w:val="32"/>
              </w:rPr>
              <w:t>to join</w:t>
            </w:r>
            <w:r w:rsidR="00BD6428" w:rsidRPr="00BD6428">
              <w:rPr>
                <w:rFonts w:cs="Arial"/>
                <w:sz w:val="32"/>
                <w:szCs w:val="32"/>
              </w:rPr>
              <w:t xml:space="preserve"> activities</w:t>
            </w:r>
            <w:r w:rsidR="00FA0F27">
              <w:rPr>
                <w:rFonts w:cs="Arial"/>
                <w:sz w:val="32"/>
                <w:szCs w:val="32"/>
              </w:rPr>
              <w:t>. I</w:t>
            </w:r>
            <w:r w:rsidR="00BD6428" w:rsidRPr="00BD6428">
              <w:rPr>
                <w:rFonts w:cs="Arial"/>
                <w:sz w:val="32"/>
                <w:szCs w:val="32"/>
              </w:rPr>
              <w:t>ncluding employ</w:t>
            </w:r>
            <w:r w:rsidR="00FA0F27">
              <w:rPr>
                <w:rFonts w:cs="Arial"/>
                <w:sz w:val="32"/>
                <w:szCs w:val="32"/>
              </w:rPr>
              <w:t>ing</w:t>
            </w:r>
            <w:r w:rsidR="00BD6428" w:rsidRPr="00BD6428">
              <w:rPr>
                <w:rFonts w:cs="Arial"/>
                <w:sz w:val="32"/>
                <w:szCs w:val="32"/>
              </w:rPr>
              <w:t xml:space="preserve"> Personal Assistants (PAs). </w:t>
            </w:r>
          </w:p>
          <w:p w14:paraId="7AD34DF7" w14:textId="77777777" w:rsidR="00BD6428" w:rsidRPr="00BD6428" w:rsidRDefault="00BD6428" w:rsidP="0057384C">
            <w:pPr>
              <w:ind w:left="720"/>
              <w:rPr>
                <w:rFonts w:cs="Arial"/>
                <w:sz w:val="32"/>
                <w:szCs w:val="32"/>
              </w:rPr>
            </w:pPr>
          </w:p>
        </w:tc>
      </w:tr>
      <w:tr w:rsidR="00035CFD" w:rsidRPr="00BD6428" w14:paraId="2BA977F4" w14:textId="77777777" w:rsidTr="00BD0CB4">
        <w:tc>
          <w:tcPr>
            <w:tcW w:w="2122" w:type="dxa"/>
          </w:tcPr>
          <w:p w14:paraId="4D1959B2" w14:textId="6092ED69" w:rsidR="00BD0CB4" w:rsidRDefault="008221DC" w:rsidP="00BD6428">
            <w:pPr>
              <w:rPr>
                <w:rFonts w:cs="Arial"/>
                <w:sz w:val="32"/>
                <w:szCs w:val="32"/>
              </w:rPr>
            </w:pPr>
            <w:r w:rsidRPr="008221DC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9703423" wp14:editId="343C90B3">
                  <wp:extent cx="1104900" cy="1104900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DAF0C8" w14:textId="77777777" w:rsidR="007F600E" w:rsidRDefault="007F600E" w:rsidP="00BD6428">
            <w:pPr>
              <w:rPr>
                <w:rFonts w:cs="Arial"/>
                <w:sz w:val="32"/>
                <w:szCs w:val="32"/>
              </w:rPr>
            </w:pPr>
          </w:p>
          <w:p w14:paraId="4BD32B77" w14:textId="25975A52" w:rsidR="003D695D" w:rsidRPr="00BD6428" w:rsidRDefault="003D695D" w:rsidP="00BD6428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640" w:type="dxa"/>
          </w:tcPr>
          <w:p w14:paraId="594201D3" w14:textId="251DE112" w:rsidR="0057384C" w:rsidRDefault="0057384C" w:rsidP="00925266">
            <w:pPr>
              <w:numPr>
                <w:ilvl w:val="0"/>
                <w:numId w:val="3"/>
              </w:num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Make sure </w:t>
            </w:r>
            <w:r w:rsidR="00EC73EE">
              <w:rPr>
                <w:rFonts w:cs="Arial"/>
                <w:sz w:val="32"/>
                <w:szCs w:val="32"/>
              </w:rPr>
              <w:t xml:space="preserve">people </w:t>
            </w:r>
            <w:r w:rsidR="008221DC">
              <w:rPr>
                <w:rFonts w:cs="Arial"/>
                <w:sz w:val="32"/>
                <w:szCs w:val="32"/>
              </w:rPr>
              <w:t>have</w:t>
            </w:r>
            <w:r w:rsidR="00BD6428" w:rsidRPr="00BD6428">
              <w:rPr>
                <w:rFonts w:cs="Arial"/>
                <w:sz w:val="32"/>
                <w:szCs w:val="32"/>
              </w:rPr>
              <w:t xml:space="preserve"> choice</w:t>
            </w:r>
            <w:r w:rsidR="00D66184">
              <w:rPr>
                <w:rFonts w:cs="Arial"/>
                <w:sz w:val="32"/>
                <w:szCs w:val="32"/>
              </w:rPr>
              <w:t>s</w:t>
            </w:r>
            <w:r w:rsidR="00BD6428" w:rsidRPr="00BD6428">
              <w:rPr>
                <w:rFonts w:cs="Arial"/>
                <w:sz w:val="32"/>
                <w:szCs w:val="32"/>
              </w:rPr>
              <w:t xml:space="preserve"> </w:t>
            </w:r>
            <w:r w:rsidR="00FA0F27">
              <w:rPr>
                <w:rFonts w:cs="Arial"/>
                <w:sz w:val="32"/>
                <w:szCs w:val="32"/>
              </w:rPr>
              <w:t>about when</w:t>
            </w:r>
            <w:r w:rsidR="00D66184">
              <w:rPr>
                <w:rFonts w:cs="Arial"/>
                <w:sz w:val="32"/>
                <w:szCs w:val="32"/>
              </w:rPr>
              <w:t>, where</w:t>
            </w:r>
            <w:r w:rsidR="00FA0F27">
              <w:rPr>
                <w:rFonts w:cs="Arial"/>
                <w:sz w:val="32"/>
                <w:szCs w:val="32"/>
              </w:rPr>
              <w:t xml:space="preserve"> and </w:t>
            </w:r>
            <w:r w:rsidR="00D66184">
              <w:rPr>
                <w:rFonts w:cs="Arial"/>
                <w:sz w:val="32"/>
                <w:szCs w:val="32"/>
              </w:rPr>
              <w:t>how</w:t>
            </w:r>
            <w:r w:rsidR="00FA0F27">
              <w:rPr>
                <w:rFonts w:cs="Arial"/>
                <w:sz w:val="32"/>
                <w:szCs w:val="32"/>
              </w:rPr>
              <w:t xml:space="preserve"> they are supported and take part in </w:t>
            </w:r>
            <w:r w:rsidR="00D66184">
              <w:rPr>
                <w:rFonts w:cs="Arial"/>
                <w:sz w:val="32"/>
                <w:szCs w:val="32"/>
              </w:rPr>
              <w:t>activities.</w:t>
            </w:r>
          </w:p>
          <w:p w14:paraId="21EC3CDB" w14:textId="77777777" w:rsidR="0057384C" w:rsidRDefault="0057384C" w:rsidP="0057384C">
            <w:pPr>
              <w:ind w:left="720"/>
              <w:rPr>
                <w:rFonts w:cs="Arial"/>
                <w:sz w:val="32"/>
                <w:szCs w:val="32"/>
              </w:rPr>
            </w:pPr>
          </w:p>
          <w:p w14:paraId="0B21D307" w14:textId="77777777" w:rsidR="00BD6428" w:rsidRPr="00BD6428" w:rsidRDefault="00BD6428" w:rsidP="00D66184">
            <w:pPr>
              <w:ind w:left="720"/>
              <w:rPr>
                <w:rFonts w:cs="Arial"/>
                <w:sz w:val="32"/>
                <w:szCs w:val="32"/>
              </w:rPr>
            </w:pPr>
          </w:p>
        </w:tc>
      </w:tr>
      <w:tr w:rsidR="00035CFD" w:rsidRPr="00BD6428" w14:paraId="23328E53" w14:textId="77777777" w:rsidTr="00BD0CB4">
        <w:tc>
          <w:tcPr>
            <w:tcW w:w="2122" w:type="dxa"/>
          </w:tcPr>
          <w:p w14:paraId="4675A2BE" w14:textId="77777777" w:rsidR="00BD6428" w:rsidRDefault="008221DC" w:rsidP="00BD6428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3C33EE5" wp14:editId="0682C889">
                  <wp:extent cx="1131593" cy="1476375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688" cy="1480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3E3051" w14:textId="61A8D00C" w:rsidR="008221DC" w:rsidRDefault="008221DC" w:rsidP="00BD6428">
            <w:pPr>
              <w:rPr>
                <w:rFonts w:cs="Arial"/>
                <w:sz w:val="32"/>
                <w:szCs w:val="32"/>
              </w:rPr>
            </w:pPr>
          </w:p>
          <w:p w14:paraId="1F6B9F43" w14:textId="5A540484" w:rsidR="007F600E" w:rsidRPr="00BD6428" w:rsidRDefault="007F600E" w:rsidP="00BD6428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640" w:type="dxa"/>
          </w:tcPr>
          <w:p w14:paraId="1775F487" w14:textId="06504556" w:rsidR="00BD6428" w:rsidRPr="00BD6428" w:rsidRDefault="00B03601" w:rsidP="00925266">
            <w:pPr>
              <w:numPr>
                <w:ilvl w:val="0"/>
                <w:numId w:val="3"/>
              </w:num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Provide</w:t>
            </w:r>
            <w:r w:rsidR="00BD6428" w:rsidRPr="00BD6428">
              <w:rPr>
                <w:rFonts w:cs="Arial"/>
                <w:sz w:val="32"/>
                <w:szCs w:val="32"/>
              </w:rPr>
              <w:t xml:space="preserve"> services that </w:t>
            </w:r>
            <w:r w:rsidR="003D695D">
              <w:rPr>
                <w:rFonts w:cs="Arial"/>
                <w:sz w:val="32"/>
                <w:szCs w:val="32"/>
              </w:rPr>
              <w:t>can help</w:t>
            </w:r>
            <w:r w:rsidR="00BD6428" w:rsidRPr="00BD6428">
              <w:rPr>
                <w:rFonts w:cs="Arial"/>
                <w:sz w:val="32"/>
                <w:szCs w:val="32"/>
              </w:rPr>
              <w:t xml:space="preserve"> meet</w:t>
            </w:r>
            <w:r>
              <w:rPr>
                <w:rFonts w:cs="Arial"/>
                <w:sz w:val="32"/>
                <w:szCs w:val="32"/>
              </w:rPr>
              <w:t xml:space="preserve"> people’s needs in the evening and the weekend</w:t>
            </w:r>
            <w:r w:rsidR="008221DC">
              <w:rPr>
                <w:rFonts w:cs="Arial"/>
                <w:sz w:val="32"/>
                <w:szCs w:val="32"/>
              </w:rPr>
              <w:t>.</w:t>
            </w:r>
          </w:p>
        </w:tc>
      </w:tr>
      <w:tr w:rsidR="00035CFD" w:rsidRPr="00BD6428" w14:paraId="4D82539E" w14:textId="77777777" w:rsidTr="00BD0CB4">
        <w:tc>
          <w:tcPr>
            <w:tcW w:w="2122" w:type="dxa"/>
          </w:tcPr>
          <w:p w14:paraId="7F93E31E" w14:textId="77777777" w:rsidR="00BD6428" w:rsidRDefault="007F600E" w:rsidP="00BD6428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85956C0" wp14:editId="02BC403A">
                  <wp:extent cx="1085850" cy="1073234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408" cy="10747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109FD8C" w14:textId="77777777" w:rsidR="007F600E" w:rsidRDefault="007F600E" w:rsidP="00BD6428">
            <w:pPr>
              <w:rPr>
                <w:rFonts w:cs="Arial"/>
                <w:sz w:val="32"/>
                <w:szCs w:val="32"/>
              </w:rPr>
            </w:pPr>
          </w:p>
          <w:p w14:paraId="658AD13B" w14:textId="2C20CA9F" w:rsidR="00BD0CB4" w:rsidRPr="00BD6428" w:rsidRDefault="00BD0CB4" w:rsidP="00BD6428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640" w:type="dxa"/>
          </w:tcPr>
          <w:p w14:paraId="4F8F74D8" w14:textId="228C5CED" w:rsidR="00BD6428" w:rsidRPr="00BD6428" w:rsidRDefault="00B03601" w:rsidP="007F600E">
            <w:pPr>
              <w:numPr>
                <w:ilvl w:val="0"/>
                <w:numId w:val="3"/>
              </w:num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Have </w:t>
            </w:r>
            <w:r w:rsidR="00BD6428" w:rsidRPr="00BD6428">
              <w:rPr>
                <w:rFonts w:cs="Arial"/>
                <w:sz w:val="32"/>
                <w:szCs w:val="32"/>
              </w:rPr>
              <w:t xml:space="preserve">services </w:t>
            </w:r>
            <w:r w:rsidR="007F600E">
              <w:rPr>
                <w:rFonts w:cs="Arial"/>
                <w:sz w:val="32"/>
                <w:szCs w:val="32"/>
              </w:rPr>
              <w:t>that can</w:t>
            </w:r>
            <w:r w:rsidR="00BD6428" w:rsidRPr="00BD6428">
              <w:rPr>
                <w:rFonts w:cs="Arial"/>
                <w:sz w:val="32"/>
                <w:szCs w:val="32"/>
              </w:rPr>
              <w:t xml:space="preserve"> </w:t>
            </w:r>
            <w:r w:rsidR="00D57BB9">
              <w:rPr>
                <w:rFonts w:cs="Arial"/>
                <w:sz w:val="32"/>
                <w:szCs w:val="32"/>
              </w:rPr>
              <w:t>meet</w:t>
            </w:r>
            <w:r w:rsidR="00BD6428" w:rsidRPr="00BD6428">
              <w:rPr>
                <w:rFonts w:cs="Arial"/>
                <w:sz w:val="32"/>
                <w:szCs w:val="32"/>
              </w:rPr>
              <w:t xml:space="preserve"> people</w:t>
            </w:r>
            <w:r w:rsidR="00D57BB9">
              <w:rPr>
                <w:rFonts w:cs="Arial"/>
                <w:sz w:val="32"/>
                <w:szCs w:val="32"/>
              </w:rPr>
              <w:t>’s</w:t>
            </w:r>
            <w:r w:rsidR="00BD6428" w:rsidRPr="00BD6428">
              <w:rPr>
                <w:rFonts w:cs="Arial"/>
                <w:sz w:val="32"/>
                <w:szCs w:val="32"/>
              </w:rPr>
              <w:t xml:space="preserve"> </w:t>
            </w:r>
            <w:r w:rsidR="007F600E">
              <w:rPr>
                <w:rFonts w:cs="Arial"/>
                <w:sz w:val="32"/>
                <w:szCs w:val="32"/>
              </w:rPr>
              <w:t xml:space="preserve">needs and goals </w:t>
            </w:r>
            <w:r w:rsidR="003D695D">
              <w:rPr>
                <w:rFonts w:cs="Arial"/>
                <w:sz w:val="32"/>
                <w:szCs w:val="32"/>
              </w:rPr>
              <w:t>over a</w:t>
            </w:r>
            <w:r w:rsidR="00D66184">
              <w:rPr>
                <w:rFonts w:cs="Arial"/>
                <w:sz w:val="32"/>
                <w:szCs w:val="32"/>
              </w:rPr>
              <w:t xml:space="preserve"> length of time that works best for the individual.</w:t>
            </w:r>
          </w:p>
        </w:tc>
      </w:tr>
      <w:tr w:rsidR="00035CFD" w:rsidRPr="00BD6428" w14:paraId="7363DD63" w14:textId="77777777" w:rsidTr="00BD0CB4">
        <w:tc>
          <w:tcPr>
            <w:tcW w:w="2122" w:type="dxa"/>
          </w:tcPr>
          <w:p w14:paraId="3F735F59" w14:textId="77777777" w:rsidR="00BD6428" w:rsidRDefault="007F600E" w:rsidP="00BD6428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312970E" wp14:editId="4C464960">
                  <wp:extent cx="944372" cy="1485900"/>
                  <wp:effectExtent l="0" t="0" r="8255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607" cy="1487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DBCF23" w14:textId="77777777" w:rsidR="007F600E" w:rsidRDefault="007F600E" w:rsidP="00BD6428">
            <w:pPr>
              <w:rPr>
                <w:rFonts w:cs="Arial"/>
                <w:sz w:val="32"/>
                <w:szCs w:val="32"/>
              </w:rPr>
            </w:pPr>
          </w:p>
          <w:p w14:paraId="324023C3" w14:textId="77777777" w:rsidR="00BD0CB4" w:rsidRDefault="00BD0CB4" w:rsidP="00BD6428">
            <w:pPr>
              <w:rPr>
                <w:rFonts w:cs="Arial"/>
                <w:sz w:val="32"/>
                <w:szCs w:val="32"/>
              </w:rPr>
            </w:pPr>
          </w:p>
          <w:p w14:paraId="1BCEA360" w14:textId="1D1B0FF6" w:rsidR="003D0356" w:rsidRPr="00BD6428" w:rsidRDefault="003D0356" w:rsidP="00BD6428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640" w:type="dxa"/>
          </w:tcPr>
          <w:p w14:paraId="615E5E95" w14:textId="15C4B5EE" w:rsidR="00BD6428" w:rsidRPr="00BD6428" w:rsidRDefault="00B03601" w:rsidP="00925266">
            <w:pPr>
              <w:numPr>
                <w:ilvl w:val="0"/>
                <w:numId w:val="3"/>
              </w:num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Support</w:t>
            </w:r>
            <w:r w:rsidR="00BD6428" w:rsidRPr="00BD6428">
              <w:rPr>
                <w:rFonts w:cs="Arial"/>
                <w:sz w:val="32"/>
                <w:szCs w:val="32"/>
              </w:rPr>
              <w:t xml:space="preserve"> carers to continue in their caring role </w:t>
            </w:r>
            <w:r>
              <w:rPr>
                <w:rFonts w:cs="Arial"/>
                <w:sz w:val="32"/>
                <w:szCs w:val="32"/>
              </w:rPr>
              <w:t>and</w:t>
            </w:r>
            <w:r w:rsidR="00BD6428" w:rsidRPr="00BD6428">
              <w:rPr>
                <w:rFonts w:cs="Arial"/>
                <w:sz w:val="32"/>
                <w:szCs w:val="32"/>
              </w:rPr>
              <w:t xml:space="preserve"> </w:t>
            </w:r>
            <w:r>
              <w:rPr>
                <w:rFonts w:cs="Arial"/>
                <w:sz w:val="32"/>
                <w:szCs w:val="32"/>
              </w:rPr>
              <w:t xml:space="preserve">to </w:t>
            </w:r>
            <w:r w:rsidR="00D57BB9">
              <w:rPr>
                <w:rFonts w:cs="Arial"/>
                <w:sz w:val="32"/>
                <w:szCs w:val="32"/>
              </w:rPr>
              <w:t>look after</w:t>
            </w:r>
            <w:r w:rsidR="00BD6428" w:rsidRPr="00BD6428">
              <w:rPr>
                <w:rFonts w:cs="Arial"/>
                <w:sz w:val="32"/>
                <w:szCs w:val="32"/>
              </w:rPr>
              <w:t xml:space="preserve"> their own health and wellbeing and</w:t>
            </w:r>
            <w:r>
              <w:rPr>
                <w:rFonts w:cs="Arial"/>
                <w:sz w:val="32"/>
                <w:szCs w:val="32"/>
              </w:rPr>
              <w:t xml:space="preserve"> </w:t>
            </w:r>
            <w:r w:rsidR="00D57BB9">
              <w:rPr>
                <w:rFonts w:cs="Arial"/>
                <w:sz w:val="32"/>
                <w:szCs w:val="32"/>
              </w:rPr>
              <w:t>to work.</w:t>
            </w:r>
          </w:p>
          <w:p w14:paraId="7C5F699E" w14:textId="77777777" w:rsidR="00BD6428" w:rsidRPr="00BD6428" w:rsidRDefault="00BD6428" w:rsidP="00B03601">
            <w:pPr>
              <w:ind w:left="720"/>
              <w:rPr>
                <w:rFonts w:cs="Arial"/>
                <w:sz w:val="32"/>
                <w:szCs w:val="32"/>
              </w:rPr>
            </w:pPr>
          </w:p>
        </w:tc>
      </w:tr>
      <w:tr w:rsidR="00035CFD" w:rsidRPr="00BD6428" w14:paraId="3ADB13A7" w14:textId="77777777" w:rsidTr="00BD0CB4">
        <w:tc>
          <w:tcPr>
            <w:tcW w:w="2122" w:type="dxa"/>
          </w:tcPr>
          <w:p w14:paraId="59311D11" w14:textId="30BDE0CB" w:rsidR="00BD6428" w:rsidRPr="00BD6428" w:rsidRDefault="009D7F25" w:rsidP="00BD6428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DA56E2B" wp14:editId="2979ECBB">
                  <wp:extent cx="1162050" cy="756317"/>
                  <wp:effectExtent l="0" t="0" r="0" b="5715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796" cy="762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0" w:type="dxa"/>
          </w:tcPr>
          <w:p w14:paraId="1A5BCF08" w14:textId="77777777" w:rsidR="00D57BB9" w:rsidRDefault="00BD6428" w:rsidP="00925266">
            <w:pPr>
              <w:numPr>
                <w:ilvl w:val="0"/>
                <w:numId w:val="3"/>
              </w:numPr>
              <w:rPr>
                <w:rFonts w:cs="Arial"/>
                <w:sz w:val="32"/>
                <w:szCs w:val="32"/>
              </w:rPr>
            </w:pPr>
            <w:r w:rsidRPr="00BD6428">
              <w:rPr>
                <w:rFonts w:cs="Arial"/>
                <w:sz w:val="32"/>
                <w:szCs w:val="32"/>
              </w:rPr>
              <w:t xml:space="preserve">Support people </w:t>
            </w:r>
            <w:r w:rsidR="00D57BB9">
              <w:rPr>
                <w:rFonts w:cs="Arial"/>
                <w:sz w:val="32"/>
                <w:szCs w:val="32"/>
              </w:rPr>
              <w:t xml:space="preserve">through their life. </w:t>
            </w:r>
          </w:p>
          <w:p w14:paraId="6EC3A1C4" w14:textId="77777777" w:rsidR="00D57BB9" w:rsidRDefault="00D57BB9" w:rsidP="00D57BB9">
            <w:pPr>
              <w:ind w:left="720"/>
              <w:rPr>
                <w:rFonts w:cs="Arial"/>
                <w:sz w:val="32"/>
                <w:szCs w:val="32"/>
              </w:rPr>
            </w:pPr>
          </w:p>
          <w:p w14:paraId="4C3509FD" w14:textId="63DDE9B2" w:rsidR="00BD6428" w:rsidRPr="00BD6428" w:rsidRDefault="00D57BB9" w:rsidP="00D57BB9">
            <w:pPr>
              <w:ind w:left="720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Making sure the</w:t>
            </w:r>
            <w:r w:rsidR="00BD6428" w:rsidRPr="00BD6428">
              <w:rPr>
                <w:rFonts w:cs="Arial"/>
                <w:sz w:val="32"/>
                <w:szCs w:val="32"/>
              </w:rPr>
              <w:t xml:space="preserve"> right support is </w:t>
            </w:r>
            <w:r>
              <w:rPr>
                <w:rFonts w:cs="Arial"/>
                <w:sz w:val="32"/>
                <w:szCs w:val="32"/>
              </w:rPr>
              <w:t>there</w:t>
            </w:r>
            <w:r w:rsidR="00BD6428" w:rsidRPr="00BD6428">
              <w:rPr>
                <w:rFonts w:cs="Arial"/>
                <w:sz w:val="32"/>
                <w:szCs w:val="32"/>
              </w:rPr>
              <w:t xml:space="preserve"> at the right time </w:t>
            </w:r>
            <w:r w:rsidR="00962F1A">
              <w:rPr>
                <w:rFonts w:cs="Arial"/>
                <w:sz w:val="32"/>
                <w:szCs w:val="32"/>
              </w:rPr>
              <w:t xml:space="preserve">but understanding </w:t>
            </w:r>
            <w:r w:rsidR="00BD6428" w:rsidRPr="00BD6428">
              <w:rPr>
                <w:rFonts w:cs="Arial"/>
                <w:sz w:val="32"/>
                <w:szCs w:val="32"/>
              </w:rPr>
              <w:t xml:space="preserve">that needs may change as people </w:t>
            </w:r>
            <w:r>
              <w:rPr>
                <w:rFonts w:cs="Arial"/>
                <w:sz w:val="32"/>
                <w:szCs w:val="32"/>
              </w:rPr>
              <w:t>get older</w:t>
            </w:r>
            <w:r w:rsidR="00962F1A">
              <w:rPr>
                <w:rFonts w:cs="Arial"/>
                <w:sz w:val="32"/>
                <w:szCs w:val="32"/>
              </w:rPr>
              <w:t>, become ill</w:t>
            </w:r>
            <w:r w:rsidR="00BD6428" w:rsidRPr="00BD6428">
              <w:rPr>
                <w:rFonts w:cs="Arial"/>
                <w:sz w:val="32"/>
                <w:szCs w:val="32"/>
              </w:rPr>
              <w:t xml:space="preserve"> or </w:t>
            </w:r>
            <w:r>
              <w:rPr>
                <w:rFonts w:cs="Arial"/>
                <w:sz w:val="32"/>
                <w:szCs w:val="32"/>
              </w:rPr>
              <w:t>become more</w:t>
            </w:r>
            <w:r w:rsidR="00BD6428" w:rsidRPr="00BD6428">
              <w:rPr>
                <w:rFonts w:cs="Arial"/>
                <w:sz w:val="32"/>
                <w:szCs w:val="32"/>
              </w:rPr>
              <w:t xml:space="preserve"> </w:t>
            </w:r>
            <w:r w:rsidR="00962F1A" w:rsidRPr="00BD6428">
              <w:rPr>
                <w:rFonts w:cs="Arial"/>
                <w:sz w:val="32"/>
                <w:szCs w:val="32"/>
              </w:rPr>
              <w:t>indepe</w:t>
            </w:r>
            <w:r w:rsidR="00962F1A">
              <w:rPr>
                <w:rFonts w:cs="Arial"/>
                <w:sz w:val="32"/>
                <w:szCs w:val="32"/>
              </w:rPr>
              <w:t>ndent</w:t>
            </w:r>
            <w:r>
              <w:rPr>
                <w:rFonts w:cs="Arial"/>
                <w:sz w:val="32"/>
                <w:szCs w:val="32"/>
              </w:rPr>
              <w:t>.</w:t>
            </w:r>
          </w:p>
          <w:p w14:paraId="08640AE8" w14:textId="77777777" w:rsidR="00BD6428" w:rsidRDefault="00BD6428" w:rsidP="00D57BB9">
            <w:pPr>
              <w:ind w:left="720"/>
              <w:rPr>
                <w:rFonts w:cs="Arial"/>
                <w:sz w:val="32"/>
                <w:szCs w:val="32"/>
              </w:rPr>
            </w:pPr>
          </w:p>
          <w:p w14:paraId="6D3F8D52" w14:textId="77777777" w:rsidR="00D66184" w:rsidRDefault="00D66184" w:rsidP="00D57BB9">
            <w:pPr>
              <w:ind w:left="720"/>
              <w:rPr>
                <w:rFonts w:cs="Arial"/>
                <w:sz w:val="32"/>
                <w:szCs w:val="32"/>
              </w:rPr>
            </w:pPr>
          </w:p>
          <w:p w14:paraId="17C17860" w14:textId="77777777" w:rsidR="00D66184" w:rsidRDefault="00D66184" w:rsidP="00D57BB9">
            <w:pPr>
              <w:ind w:left="720"/>
              <w:rPr>
                <w:rFonts w:cs="Arial"/>
                <w:sz w:val="32"/>
                <w:szCs w:val="32"/>
              </w:rPr>
            </w:pPr>
          </w:p>
          <w:p w14:paraId="29CD0F92" w14:textId="3A1D7941" w:rsidR="00D66184" w:rsidRPr="00BD6428" w:rsidRDefault="00D66184" w:rsidP="00D57BB9">
            <w:pPr>
              <w:ind w:left="720"/>
              <w:rPr>
                <w:rFonts w:cs="Arial"/>
                <w:sz w:val="32"/>
                <w:szCs w:val="32"/>
              </w:rPr>
            </w:pPr>
          </w:p>
        </w:tc>
      </w:tr>
      <w:tr w:rsidR="00035CFD" w:rsidRPr="00BD6428" w14:paraId="1173E2B5" w14:textId="77777777" w:rsidTr="00BD0CB4">
        <w:tc>
          <w:tcPr>
            <w:tcW w:w="2122" w:type="dxa"/>
          </w:tcPr>
          <w:p w14:paraId="5F15D7BB" w14:textId="77777777" w:rsidR="00BD6428" w:rsidRDefault="002F5DA0" w:rsidP="00BD6428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FB914D2" wp14:editId="5731831E">
                  <wp:extent cx="957765" cy="1314450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394" cy="1315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8DCFAE" w14:textId="602DFB7D" w:rsidR="00B745E8" w:rsidRPr="00BD6428" w:rsidRDefault="00B745E8" w:rsidP="00BD6428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640" w:type="dxa"/>
          </w:tcPr>
          <w:p w14:paraId="3864E9CD" w14:textId="404EA9E7" w:rsidR="00BD6428" w:rsidRPr="00BD6428" w:rsidRDefault="00D57BB9" w:rsidP="00925266">
            <w:pPr>
              <w:numPr>
                <w:ilvl w:val="0"/>
                <w:numId w:val="3"/>
              </w:num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Make sure</w:t>
            </w:r>
            <w:r w:rsidR="00BD6428" w:rsidRPr="00BD6428">
              <w:rPr>
                <w:rFonts w:cs="Arial"/>
                <w:sz w:val="32"/>
                <w:szCs w:val="32"/>
              </w:rPr>
              <w:t xml:space="preserve"> that people feel safe </w:t>
            </w:r>
          </w:p>
          <w:p w14:paraId="126A4208" w14:textId="77777777" w:rsidR="00BD6428" w:rsidRPr="00BD6428" w:rsidRDefault="00BD6428" w:rsidP="00D57BB9">
            <w:pPr>
              <w:rPr>
                <w:rFonts w:cs="Arial"/>
                <w:sz w:val="32"/>
                <w:szCs w:val="32"/>
              </w:rPr>
            </w:pPr>
          </w:p>
        </w:tc>
      </w:tr>
    </w:tbl>
    <w:p w14:paraId="573D400B" w14:textId="63CEBC50" w:rsidR="00BD6428" w:rsidRDefault="00BD6428" w:rsidP="009D70C1">
      <w:pPr>
        <w:rPr>
          <w:rFonts w:cs="Arial"/>
        </w:rPr>
      </w:pPr>
    </w:p>
    <w:p w14:paraId="40383493" w14:textId="535B3F35" w:rsidR="00BD6428" w:rsidRDefault="00BD6428" w:rsidP="009D70C1">
      <w:pPr>
        <w:rPr>
          <w:rFonts w:cs="Arial"/>
        </w:rPr>
      </w:pPr>
    </w:p>
    <w:p w14:paraId="6E94C385" w14:textId="5C1DBB67" w:rsidR="008A3430" w:rsidRDefault="008A3430" w:rsidP="009D70C1">
      <w:pPr>
        <w:rPr>
          <w:rFonts w:cs="Arial"/>
        </w:rPr>
      </w:pPr>
    </w:p>
    <w:p w14:paraId="7BAB4272" w14:textId="77777777" w:rsidR="008A3430" w:rsidRDefault="008A3430" w:rsidP="009D70C1">
      <w:pPr>
        <w:rPr>
          <w:rFonts w:cs="Arial"/>
        </w:rPr>
      </w:pPr>
    </w:p>
    <w:p w14:paraId="2F37F90F" w14:textId="115A7A6F" w:rsidR="00F64E53" w:rsidRDefault="00F64E53" w:rsidP="009D70C1">
      <w:pPr>
        <w:rPr>
          <w:rFonts w:cs="Arial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6"/>
        <w:gridCol w:w="8566"/>
      </w:tblGrid>
      <w:tr w:rsidR="00CF50C7" w:rsidRPr="00F64E53" w14:paraId="33E06F6E" w14:textId="77777777" w:rsidTr="00C82688">
        <w:tc>
          <w:tcPr>
            <w:tcW w:w="2196" w:type="dxa"/>
          </w:tcPr>
          <w:p w14:paraId="6779A438" w14:textId="0275A2C3" w:rsidR="00F64E53" w:rsidRPr="00F64E53" w:rsidRDefault="001E4C5B" w:rsidP="00F64E53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66B4323" wp14:editId="236449F0">
                  <wp:extent cx="800100" cy="1081953"/>
                  <wp:effectExtent l="0" t="0" r="0" b="444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199" cy="108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9DE909" w14:textId="77777777" w:rsidR="00F64E53" w:rsidRPr="00F64E53" w:rsidRDefault="00F64E53" w:rsidP="00F64E53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566" w:type="dxa"/>
          </w:tcPr>
          <w:p w14:paraId="0501DF4E" w14:textId="5C9D6EA4" w:rsidR="00F64E53" w:rsidRPr="00F64E53" w:rsidRDefault="00F64E53" w:rsidP="00F64E53">
            <w:pPr>
              <w:rPr>
                <w:rFonts w:cs="Arial"/>
                <w:b/>
                <w:bCs/>
                <w:sz w:val="36"/>
                <w:szCs w:val="36"/>
              </w:rPr>
            </w:pPr>
            <w:r>
              <w:rPr>
                <w:rFonts w:cs="Arial"/>
                <w:b/>
                <w:bCs/>
                <w:sz w:val="36"/>
                <w:szCs w:val="36"/>
              </w:rPr>
              <w:t>Why do we need to change?</w:t>
            </w:r>
          </w:p>
        </w:tc>
      </w:tr>
      <w:tr w:rsidR="00CF50C7" w:rsidRPr="00F64E53" w14:paraId="4694D2FA" w14:textId="77777777" w:rsidTr="00C82688">
        <w:tc>
          <w:tcPr>
            <w:tcW w:w="2196" w:type="dxa"/>
          </w:tcPr>
          <w:p w14:paraId="493A4937" w14:textId="77777777" w:rsidR="009C1577" w:rsidRDefault="009433E6" w:rsidP="00F64E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86BCFB" wp14:editId="7A6EE4C0">
                  <wp:extent cx="1181100" cy="1422258"/>
                  <wp:effectExtent l="0" t="0" r="0" b="6985"/>
                  <wp:docPr id="253" name="Pictur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139" cy="14247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6C9BD3D" w14:textId="77777777" w:rsidR="009433E6" w:rsidRDefault="009433E6" w:rsidP="00F64E53">
            <w:pPr>
              <w:rPr>
                <w:noProof/>
              </w:rPr>
            </w:pPr>
          </w:p>
          <w:p w14:paraId="5CC088C8" w14:textId="1C738533" w:rsidR="003D0356" w:rsidRDefault="003D0356" w:rsidP="00F64E53">
            <w:pPr>
              <w:rPr>
                <w:noProof/>
              </w:rPr>
            </w:pPr>
          </w:p>
        </w:tc>
        <w:tc>
          <w:tcPr>
            <w:tcW w:w="8566" w:type="dxa"/>
          </w:tcPr>
          <w:p w14:paraId="614C48E1" w14:textId="1B6FCD71" w:rsidR="009C1577" w:rsidRDefault="009C1577" w:rsidP="00F64E53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We need a plan to say how we can start to </w:t>
            </w:r>
            <w:r w:rsidR="009433E6">
              <w:rPr>
                <w:rFonts w:cs="Arial"/>
                <w:sz w:val="32"/>
                <w:szCs w:val="32"/>
              </w:rPr>
              <w:t xml:space="preserve">take away the </w:t>
            </w:r>
            <w:r w:rsidR="008A3430">
              <w:rPr>
                <w:rFonts w:cs="Arial"/>
                <w:sz w:val="32"/>
                <w:szCs w:val="32"/>
              </w:rPr>
              <w:t xml:space="preserve">things that stop or make it hard for people to use </w:t>
            </w:r>
            <w:r w:rsidR="009433E6">
              <w:rPr>
                <w:rFonts w:cs="Arial"/>
                <w:sz w:val="32"/>
                <w:szCs w:val="32"/>
              </w:rPr>
              <w:t>services</w:t>
            </w:r>
            <w:r w:rsidR="009433E6" w:rsidRPr="009433E6">
              <w:rPr>
                <w:rFonts w:cs="Arial"/>
                <w:sz w:val="32"/>
                <w:szCs w:val="32"/>
              </w:rPr>
              <w:t xml:space="preserve"> and </w:t>
            </w:r>
            <w:r w:rsidR="008A3430">
              <w:rPr>
                <w:rFonts w:cs="Arial"/>
                <w:sz w:val="32"/>
                <w:szCs w:val="32"/>
              </w:rPr>
              <w:t xml:space="preserve">do </w:t>
            </w:r>
            <w:r w:rsidR="009433E6" w:rsidRPr="009433E6">
              <w:rPr>
                <w:rFonts w:cs="Arial"/>
                <w:sz w:val="32"/>
                <w:szCs w:val="32"/>
              </w:rPr>
              <w:t>activities</w:t>
            </w:r>
            <w:r w:rsidR="008A3430">
              <w:rPr>
                <w:rFonts w:cs="Arial"/>
                <w:sz w:val="32"/>
                <w:szCs w:val="32"/>
              </w:rPr>
              <w:t xml:space="preserve"> in the community</w:t>
            </w:r>
            <w:r w:rsidR="009433E6">
              <w:rPr>
                <w:rFonts w:cs="Arial"/>
                <w:sz w:val="32"/>
                <w:szCs w:val="32"/>
              </w:rPr>
              <w:t>.</w:t>
            </w:r>
          </w:p>
        </w:tc>
      </w:tr>
      <w:tr w:rsidR="00CF50C7" w:rsidRPr="00F64E53" w14:paraId="0026ADF3" w14:textId="77777777" w:rsidTr="00C82688">
        <w:tc>
          <w:tcPr>
            <w:tcW w:w="2196" w:type="dxa"/>
          </w:tcPr>
          <w:p w14:paraId="441F9C5D" w14:textId="0D020008" w:rsidR="00F64E53" w:rsidRPr="00F64E53" w:rsidRDefault="00AA31C5" w:rsidP="00F64E53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8474055" wp14:editId="35E26816">
                  <wp:extent cx="1088795" cy="1419225"/>
                  <wp:effectExtent l="0" t="0" r="0" b="0"/>
                  <wp:docPr id="254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930" cy="1422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39D525" w14:textId="77777777" w:rsidR="00F64E53" w:rsidRDefault="00F64E53" w:rsidP="00F64E53">
            <w:pPr>
              <w:rPr>
                <w:rFonts w:cs="Arial"/>
                <w:sz w:val="32"/>
                <w:szCs w:val="32"/>
              </w:rPr>
            </w:pPr>
          </w:p>
          <w:p w14:paraId="0BBE679E" w14:textId="2675E75E" w:rsidR="003D0356" w:rsidRPr="00F64E53" w:rsidRDefault="003D0356" w:rsidP="00F64E53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566" w:type="dxa"/>
          </w:tcPr>
          <w:p w14:paraId="2299C4FC" w14:textId="650E5CBA" w:rsidR="0090617C" w:rsidRPr="00F64E53" w:rsidRDefault="009C77D2" w:rsidP="00F64E53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Care and support </w:t>
            </w:r>
            <w:r w:rsidRPr="009C77D2">
              <w:rPr>
                <w:rFonts w:cs="Arial"/>
                <w:sz w:val="32"/>
                <w:szCs w:val="32"/>
              </w:rPr>
              <w:t xml:space="preserve">should </w:t>
            </w:r>
            <w:r w:rsidR="00AA31C5">
              <w:rPr>
                <w:rFonts w:cs="Arial"/>
                <w:sz w:val="32"/>
                <w:szCs w:val="32"/>
              </w:rPr>
              <w:t xml:space="preserve">help </w:t>
            </w:r>
            <w:r w:rsidR="008A3430">
              <w:rPr>
                <w:rFonts w:cs="Arial"/>
                <w:sz w:val="32"/>
                <w:szCs w:val="32"/>
              </w:rPr>
              <w:t xml:space="preserve">people </w:t>
            </w:r>
            <w:r w:rsidR="000A7906">
              <w:rPr>
                <w:rFonts w:cs="Arial"/>
                <w:sz w:val="32"/>
                <w:szCs w:val="32"/>
              </w:rPr>
              <w:t>meet their</w:t>
            </w:r>
            <w:r w:rsidR="008A3430">
              <w:rPr>
                <w:rFonts w:cs="Arial"/>
                <w:sz w:val="32"/>
                <w:szCs w:val="32"/>
              </w:rPr>
              <w:t xml:space="preserve"> </w:t>
            </w:r>
            <w:r w:rsidRPr="009C77D2">
              <w:rPr>
                <w:rFonts w:cs="Arial"/>
                <w:sz w:val="32"/>
                <w:szCs w:val="32"/>
              </w:rPr>
              <w:t xml:space="preserve">outcomes </w:t>
            </w:r>
            <w:r w:rsidR="000A7906">
              <w:rPr>
                <w:rFonts w:cs="Arial"/>
                <w:sz w:val="32"/>
                <w:szCs w:val="32"/>
              </w:rPr>
              <w:t>and</w:t>
            </w:r>
            <w:r w:rsidRPr="009C77D2">
              <w:rPr>
                <w:rFonts w:cs="Arial"/>
                <w:sz w:val="32"/>
                <w:szCs w:val="32"/>
              </w:rPr>
              <w:t xml:space="preserve"> aims </w:t>
            </w:r>
            <w:r w:rsidR="000A7906">
              <w:rPr>
                <w:rFonts w:cs="Arial"/>
                <w:sz w:val="32"/>
                <w:szCs w:val="32"/>
              </w:rPr>
              <w:t xml:space="preserve">that </w:t>
            </w:r>
            <w:r>
              <w:rPr>
                <w:rFonts w:cs="Arial"/>
                <w:sz w:val="32"/>
                <w:szCs w:val="32"/>
              </w:rPr>
              <w:t>people have in</w:t>
            </w:r>
            <w:r w:rsidR="000A7906">
              <w:rPr>
                <w:rFonts w:cs="Arial"/>
                <w:sz w:val="32"/>
                <w:szCs w:val="32"/>
              </w:rPr>
              <w:t>cluded in</w:t>
            </w:r>
            <w:r>
              <w:rPr>
                <w:rFonts w:cs="Arial"/>
                <w:sz w:val="32"/>
                <w:szCs w:val="32"/>
              </w:rPr>
              <w:t xml:space="preserve"> their </w:t>
            </w:r>
            <w:r w:rsidRPr="009C77D2">
              <w:rPr>
                <w:rFonts w:cs="Arial"/>
                <w:sz w:val="32"/>
                <w:szCs w:val="32"/>
              </w:rPr>
              <w:t xml:space="preserve">support plans.  </w:t>
            </w:r>
          </w:p>
        </w:tc>
      </w:tr>
      <w:tr w:rsidR="000A7906" w:rsidRPr="00F64E53" w14:paraId="4097DA0B" w14:textId="77777777" w:rsidTr="00C82688">
        <w:tc>
          <w:tcPr>
            <w:tcW w:w="2196" w:type="dxa"/>
          </w:tcPr>
          <w:p w14:paraId="4D73B5E6" w14:textId="77777777" w:rsidR="000A7906" w:rsidRDefault="000A7906" w:rsidP="00F64E53">
            <w:pPr>
              <w:rPr>
                <w:rFonts w:cs="Arial"/>
                <w:noProof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E428DE2" wp14:editId="6A49FAFB">
                  <wp:extent cx="1181186" cy="87630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553" cy="878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6DA9BBF" w14:textId="77777777" w:rsidR="000A7906" w:rsidRDefault="000A7906" w:rsidP="00F64E53">
            <w:pPr>
              <w:rPr>
                <w:rFonts w:cs="Arial"/>
                <w:noProof/>
                <w:sz w:val="32"/>
                <w:szCs w:val="32"/>
              </w:rPr>
            </w:pPr>
          </w:p>
          <w:p w14:paraId="2DC26575" w14:textId="6A2A6110" w:rsidR="000A7906" w:rsidRDefault="000A7906" w:rsidP="00F64E53">
            <w:pPr>
              <w:rPr>
                <w:rFonts w:cs="Arial"/>
                <w:noProof/>
                <w:sz w:val="32"/>
                <w:szCs w:val="32"/>
              </w:rPr>
            </w:pPr>
          </w:p>
        </w:tc>
        <w:tc>
          <w:tcPr>
            <w:tcW w:w="8566" w:type="dxa"/>
          </w:tcPr>
          <w:p w14:paraId="15BAF6B9" w14:textId="126F1473" w:rsidR="000A7906" w:rsidRDefault="000A7906" w:rsidP="00F64E53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For some people the best place for them to meet their outcomes and aims is at a building-based service.</w:t>
            </w:r>
          </w:p>
        </w:tc>
      </w:tr>
      <w:tr w:rsidR="00CF50C7" w:rsidRPr="00F64E53" w14:paraId="2940CCAA" w14:textId="77777777" w:rsidTr="00C82688">
        <w:tc>
          <w:tcPr>
            <w:tcW w:w="2196" w:type="dxa"/>
          </w:tcPr>
          <w:p w14:paraId="55AD601E" w14:textId="77777777" w:rsidR="00F64E53" w:rsidRDefault="00E94DAD" w:rsidP="00F64E53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DEF0F47" wp14:editId="4573DDB4">
                  <wp:extent cx="1247775" cy="532587"/>
                  <wp:effectExtent l="0" t="0" r="0" b="127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976" cy="537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D1647A" w14:textId="3B95E5AC" w:rsidR="00725872" w:rsidRDefault="00725872" w:rsidP="00F64E53">
            <w:pPr>
              <w:rPr>
                <w:rFonts w:cs="Arial"/>
                <w:sz w:val="32"/>
                <w:szCs w:val="32"/>
              </w:rPr>
            </w:pPr>
          </w:p>
          <w:p w14:paraId="0098D7EC" w14:textId="77777777" w:rsidR="000A7906" w:rsidRDefault="000A7906" w:rsidP="00F64E53">
            <w:pPr>
              <w:rPr>
                <w:rFonts w:cs="Arial"/>
                <w:sz w:val="32"/>
                <w:szCs w:val="32"/>
              </w:rPr>
            </w:pPr>
          </w:p>
          <w:p w14:paraId="5898936C" w14:textId="774D3404" w:rsidR="00725872" w:rsidRPr="00F64E53" w:rsidRDefault="00725872" w:rsidP="00F64E53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566" w:type="dxa"/>
          </w:tcPr>
          <w:p w14:paraId="3BD43B3A" w14:textId="02F0C7B7" w:rsidR="00B94ED1" w:rsidRDefault="00B94ED1" w:rsidP="00F64E53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However,</w:t>
            </w:r>
            <w:r w:rsidR="00E94DAD">
              <w:rPr>
                <w:rFonts w:cs="Arial"/>
                <w:sz w:val="32"/>
                <w:szCs w:val="32"/>
              </w:rPr>
              <w:t xml:space="preserve"> </w:t>
            </w:r>
            <w:r w:rsidR="000A7906">
              <w:rPr>
                <w:rFonts w:cs="Arial"/>
                <w:sz w:val="32"/>
                <w:szCs w:val="32"/>
              </w:rPr>
              <w:t>other</w:t>
            </w:r>
            <w:r w:rsidR="00B76413">
              <w:rPr>
                <w:rFonts w:cs="Arial"/>
                <w:sz w:val="32"/>
                <w:szCs w:val="32"/>
              </w:rPr>
              <w:t xml:space="preserve"> people could benefit from more opportunities to:</w:t>
            </w:r>
            <w:r>
              <w:rPr>
                <w:rFonts w:cs="Arial"/>
                <w:sz w:val="32"/>
                <w:szCs w:val="32"/>
              </w:rPr>
              <w:t xml:space="preserve"> </w:t>
            </w:r>
          </w:p>
          <w:p w14:paraId="538AA77D" w14:textId="77777777" w:rsidR="00B94ED1" w:rsidRDefault="00B94ED1" w:rsidP="00F64E53">
            <w:pPr>
              <w:rPr>
                <w:rFonts w:cs="Arial"/>
                <w:sz w:val="32"/>
                <w:szCs w:val="32"/>
              </w:rPr>
            </w:pPr>
          </w:p>
          <w:p w14:paraId="705C8AAC" w14:textId="7DF49EB8" w:rsidR="00F64E53" w:rsidRPr="00F64E53" w:rsidRDefault="00F64E53" w:rsidP="00F64E53">
            <w:pPr>
              <w:rPr>
                <w:rFonts w:cs="Arial"/>
                <w:sz w:val="32"/>
                <w:szCs w:val="32"/>
              </w:rPr>
            </w:pPr>
          </w:p>
        </w:tc>
      </w:tr>
      <w:tr w:rsidR="00B76413" w:rsidRPr="00F64E53" w14:paraId="13E06BF8" w14:textId="77777777" w:rsidTr="00C82688">
        <w:tc>
          <w:tcPr>
            <w:tcW w:w="2196" w:type="dxa"/>
          </w:tcPr>
          <w:p w14:paraId="21D7A8EC" w14:textId="77777777" w:rsidR="00B76413" w:rsidRDefault="00A37932" w:rsidP="00F64E53">
            <w:pPr>
              <w:rPr>
                <w:noProof/>
              </w:rPr>
            </w:pPr>
            <w:r w:rsidRPr="00A37932">
              <w:rPr>
                <w:noProof/>
              </w:rPr>
              <w:drawing>
                <wp:inline distT="0" distB="0" distL="0" distR="0" wp14:anchorId="23736FC2" wp14:editId="1E6001E8">
                  <wp:extent cx="1186047" cy="1057275"/>
                  <wp:effectExtent l="0" t="0" r="0" b="0"/>
                  <wp:docPr id="255" name="Pictur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566" cy="1060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3D030C" w14:textId="77777777" w:rsidR="00357F99" w:rsidRDefault="00357F99" w:rsidP="00F64E53">
            <w:pPr>
              <w:rPr>
                <w:noProof/>
              </w:rPr>
            </w:pPr>
          </w:p>
          <w:p w14:paraId="4EC64092" w14:textId="09B2B7AC" w:rsidR="003D0356" w:rsidRDefault="003D0356" w:rsidP="00F64E53">
            <w:pPr>
              <w:rPr>
                <w:noProof/>
              </w:rPr>
            </w:pPr>
          </w:p>
        </w:tc>
        <w:tc>
          <w:tcPr>
            <w:tcW w:w="8566" w:type="dxa"/>
          </w:tcPr>
          <w:p w14:paraId="26A7F14A" w14:textId="4DCB0A45" w:rsidR="00B76413" w:rsidRPr="00B76413" w:rsidRDefault="00B76413" w:rsidP="00B76413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L</w:t>
            </w:r>
            <w:r w:rsidRPr="00B76413">
              <w:rPr>
                <w:rFonts w:ascii="Arial" w:hAnsi="Arial" w:cs="Arial"/>
                <w:sz w:val="32"/>
                <w:szCs w:val="32"/>
              </w:rPr>
              <w:t>earn new skills</w:t>
            </w:r>
          </w:p>
        </w:tc>
      </w:tr>
      <w:tr w:rsidR="00B76413" w:rsidRPr="00F64E53" w14:paraId="13C637ED" w14:textId="77777777" w:rsidTr="00C82688">
        <w:tc>
          <w:tcPr>
            <w:tcW w:w="2196" w:type="dxa"/>
          </w:tcPr>
          <w:p w14:paraId="31CF9F81" w14:textId="77777777" w:rsidR="00B76413" w:rsidRDefault="00357F99" w:rsidP="00F64E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7436AF" wp14:editId="7D07C04B">
                  <wp:extent cx="1228725" cy="1120447"/>
                  <wp:effectExtent l="0" t="0" r="0" b="3810"/>
                  <wp:docPr id="256" name="Pictur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724" cy="1124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0D7BF0" w14:textId="77777777" w:rsidR="00357F99" w:rsidRDefault="00357F99" w:rsidP="00F64E53">
            <w:pPr>
              <w:rPr>
                <w:noProof/>
              </w:rPr>
            </w:pPr>
          </w:p>
          <w:p w14:paraId="7BCA4377" w14:textId="77777777" w:rsidR="00357F99" w:rsidRDefault="00357F99" w:rsidP="00F64E53">
            <w:pPr>
              <w:rPr>
                <w:noProof/>
              </w:rPr>
            </w:pPr>
          </w:p>
          <w:p w14:paraId="52BC728A" w14:textId="47AABABA" w:rsidR="003D0356" w:rsidRDefault="003D0356" w:rsidP="00F64E53">
            <w:pPr>
              <w:rPr>
                <w:noProof/>
              </w:rPr>
            </w:pPr>
          </w:p>
        </w:tc>
        <w:tc>
          <w:tcPr>
            <w:tcW w:w="8566" w:type="dxa"/>
          </w:tcPr>
          <w:p w14:paraId="2282ECE1" w14:textId="184D6C27" w:rsidR="00B76413" w:rsidRPr="00B76413" w:rsidRDefault="00B76413" w:rsidP="00B76413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Take part in different</w:t>
            </w:r>
            <w:r w:rsidRPr="00B76413">
              <w:rPr>
                <w:rFonts w:ascii="Arial" w:hAnsi="Arial" w:cs="Arial"/>
                <w:sz w:val="32"/>
                <w:szCs w:val="32"/>
              </w:rPr>
              <w:t xml:space="preserve"> hobbies and interests</w:t>
            </w:r>
          </w:p>
        </w:tc>
      </w:tr>
      <w:tr w:rsidR="00B76413" w:rsidRPr="00F64E53" w14:paraId="20BE42EA" w14:textId="77777777" w:rsidTr="00C82688">
        <w:tc>
          <w:tcPr>
            <w:tcW w:w="2196" w:type="dxa"/>
          </w:tcPr>
          <w:p w14:paraId="12ECF613" w14:textId="77777777" w:rsidR="00B76413" w:rsidRDefault="00357F99" w:rsidP="00F64E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94692F" wp14:editId="08D003CA">
                  <wp:extent cx="1185545" cy="1185545"/>
                  <wp:effectExtent l="0" t="0" r="0" b="0"/>
                  <wp:docPr id="257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545" cy="118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856EE9" w14:textId="77777777" w:rsidR="00357F99" w:rsidRDefault="00357F99" w:rsidP="00F64E53">
            <w:pPr>
              <w:rPr>
                <w:noProof/>
              </w:rPr>
            </w:pPr>
          </w:p>
          <w:p w14:paraId="4A84F10E" w14:textId="198B1A87" w:rsidR="003D0356" w:rsidRDefault="003D0356" w:rsidP="00F64E53">
            <w:pPr>
              <w:rPr>
                <w:noProof/>
              </w:rPr>
            </w:pPr>
          </w:p>
        </w:tc>
        <w:tc>
          <w:tcPr>
            <w:tcW w:w="8566" w:type="dxa"/>
          </w:tcPr>
          <w:p w14:paraId="69208C96" w14:textId="273CDF20" w:rsidR="00B76413" w:rsidRDefault="00B76413" w:rsidP="00B76413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Be in the community</w:t>
            </w:r>
          </w:p>
        </w:tc>
      </w:tr>
      <w:tr w:rsidR="00B76413" w:rsidRPr="00F64E53" w14:paraId="7BB82909" w14:textId="77777777" w:rsidTr="00C82688">
        <w:tc>
          <w:tcPr>
            <w:tcW w:w="2196" w:type="dxa"/>
          </w:tcPr>
          <w:p w14:paraId="4FD9F14E" w14:textId="77777777" w:rsidR="00B76413" w:rsidRDefault="00357F99" w:rsidP="00F64E53">
            <w:pPr>
              <w:rPr>
                <w:noProof/>
              </w:rPr>
            </w:pPr>
            <w:r w:rsidRPr="00357F99">
              <w:rPr>
                <w:noProof/>
              </w:rPr>
              <w:drawing>
                <wp:inline distT="0" distB="0" distL="0" distR="0" wp14:anchorId="4B7CB71B" wp14:editId="23ECEBAB">
                  <wp:extent cx="1162050" cy="1042525"/>
                  <wp:effectExtent l="0" t="0" r="0" b="5715"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554" cy="1045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CF3C22" w14:textId="77777777" w:rsidR="003D0356" w:rsidRDefault="003D0356" w:rsidP="00F64E53">
            <w:pPr>
              <w:rPr>
                <w:noProof/>
              </w:rPr>
            </w:pPr>
          </w:p>
          <w:p w14:paraId="205DBDB3" w14:textId="770B2D21" w:rsidR="003D0356" w:rsidRDefault="003D0356" w:rsidP="00F64E53">
            <w:pPr>
              <w:rPr>
                <w:noProof/>
              </w:rPr>
            </w:pPr>
          </w:p>
        </w:tc>
        <w:tc>
          <w:tcPr>
            <w:tcW w:w="8566" w:type="dxa"/>
          </w:tcPr>
          <w:p w14:paraId="47434B9A" w14:textId="0E04663F" w:rsidR="00B76413" w:rsidRDefault="00B76413" w:rsidP="00B76413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Make friendships</w:t>
            </w:r>
          </w:p>
        </w:tc>
      </w:tr>
      <w:tr w:rsidR="00B76413" w:rsidRPr="00F64E53" w14:paraId="2753E398" w14:textId="77777777" w:rsidTr="00C82688">
        <w:tc>
          <w:tcPr>
            <w:tcW w:w="2196" w:type="dxa"/>
          </w:tcPr>
          <w:p w14:paraId="03DCF311" w14:textId="77777777" w:rsidR="00B76413" w:rsidRDefault="00357F99" w:rsidP="00F64E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719404" wp14:editId="4F09331E">
                  <wp:extent cx="1113234" cy="1047750"/>
                  <wp:effectExtent l="0" t="0" r="0" b="0"/>
                  <wp:docPr id="259" name="Pictur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470" cy="104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C404B6" w14:textId="77777777" w:rsidR="00357F99" w:rsidRDefault="00357F99" w:rsidP="00F64E53">
            <w:pPr>
              <w:rPr>
                <w:noProof/>
              </w:rPr>
            </w:pPr>
          </w:p>
          <w:p w14:paraId="1F8B2D21" w14:textId="6D647AB3" w:rsidR="004F58B9" w:rsidRDefault="004F58B9" w:rsidP="00F64E53">
            <w:pPr>
              <w:rPr>
                <w:noProof/>
              </w:rPr>
            </w:pPr>
          </w:p>
        </w:tc>
        <w:tc>
          <w:tcPr>
            <w:tcW w:w="8566" w:type="dxa"/>
          </w:tcPr>
          <w:p w14:paraId="394F03DC" w14:textId="320C2CE2" w:rsidR="00B76413" w:rsidRDefault="00357F99" w:rsidP="00B76413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Have good</w:t>
            </w:r>
            <w:r w:rsidR="00B76413">
              <w:rPr>
                <w:rFonts w:ascii="Arial" w:hAnsi="Arial" w:cs="Arial"/>
                <w:sz w:val="32"/>
                <w:szCs w:val="32"/>
              </w:rPr>
              <w:t xml:space="preserve"> support networks</w:t>
            </w:r>
          </w:p>
        </w:tc>
      </w:tr>
      <w:tr w:rsidR="001B3613" w:rsidRPr="00F64E53" w14:paraId="6F64F743" w14:textId="77777777" w:rsidTr="00C82688">
        <w:tc>
          <w:tcPr>
            <w:tcW w:w="2196" w:type="dxa"/>
          </w:tcPr>
          <w:p w14:paraId="764FEDFC" w14:textId="77777777" w:rsidR="001B3613" w:rsidRDefault="000A7906" w:rsidP="00F64E53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82563CE" wp14:editId="02AE641E">
                  <wp:extent cx="1185545" cy="1108913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754" cy="111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722416" w14:textId="77777777" w:rsidR="000A7906" w:rsidRDefault="000A7906" w:rsidP="00F64E53">
            <w:pPr>
              <w:rPr>
                <w:noProof/>
              </w:rPr>
            </w:pPr>
          </w:p>
          <w:p w14:paraId="240C4F4F" w14:textId="7369C9DD" w:rsidR="000A7906" w:rsidRDefault="000A7906" w:rsidP="00F64E53">
            <w:pPr>
              <w:rPr>
                <w:noProof/>
              </w:rPr>
            </w:pPr>
          </w:p>
        </w:tc>
        <w:tc>
          <w:tcPr>
            <w:tcW w:w="8566" w:type="dxa"/>
          </w:tcPr>
          <w:p w14:paraId="08EB1B58" w14:textId="4E786193" w:rsidR="001B3613" w:rsidRDefault="000A7906" w:rsidP="001B3613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When we checked our services</w:t>
            </w:r>
            <w:r w:rsidR="001B3613">
              <w:rPr>
                <w:rFonts w:cs="Arial"/>
                <w:sz w:val="32"/>
                <w:szCs w:val="32"/>
              </w:rPr>
              <w:t xml:space="preserve"> </w:t>
            </w:r>
            <w:r w:rsidR="003D0356">
              <w:rPr>
                <w:rFonts w:cs="Arial"/>
                <w:sz w:val="32"/>
                <w:szCs w:val="32"/>
              </w:rPr>
              <w:t>we</w:t>
            </w:r>
            <w:r w:rsidR="001B3613">
              <w:rPr>
                <w:rFonts w:cs="Arial"/>
                <w:sz w:val="32"/>
                <w:szCs w:val="32"/>
              </w:rPr>
              <w:t xml:space="preserve"> found that</w:t>
            </w:r>
            <w:r w:rsidR="00FF1778">
              <w:rPr>
                <w:rFonts w:cs="Arial"/>
                <w:sz w:val="32"/>
                <w:szCs w:val="32"/>
              </w:rPr>
              <w:t xml:space="preserve"> people</w:t>
            </w:r>
            <w:r w:rsidR="001B3613">
              <w:rPr>
                <w:rFonts w:cs="Arial"/>
                <w:sz w:val="32"/>
                <w:szCs w:val="32"/>
              </w:rPr>
              <w:t>:</w:t>
            </w:r>
          </w:p>
          <w:p w14:paraId="074B50BC" w14:textId="361CC62A" w:rsidR="003D0356" w:rsidRPr="001B3613" w:rsidRDefault="003D0356" w:rsidP="001B3613">
            <w:pPr>
              <w:rPr>
                <w:rFonts w:cs="Arial"/>
                <w:sz w:val="36"/>
                <w:szCs w:val="36"/>
              </w:rPr>
            </w:pPr>
          </w:p>
        </w:tc>
      </w:tr>
      <w:tr w:rsidR="001B3613" w:rsidRPr="00F64E53" w14:paraId="7E449E30" w14:textId="77777777" w:rsidTr="00C82688">
        <w:tc>
          <w:tcPr>
            <w:tcW w:w="2196" w:type="dxa"/>
          </w:tcPr>
          <w:p w14:paraId="71DC83EA" w14:textId="77777777" w:rsidR="001B3613" w:rsidRDefault="00B76CB9" w:rsidP="00F64E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FBB1D3" wp14:editId="01CBB001">
                  <wp:extent cx="982823" cy="1381125"/>
                  <wp:effectExtent l="0" t="0" r="8255" b="0"/>
                  <wp:docPr id="260" name="Pictur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844" cy="138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1B485B" w14:textId="7E2BD021" w:rsidR="00B76CB9" w:rsidRDefault="00B76CB9" w:rsidP="00F64E53">
            <w:pPr>
              <w:rPr>
                <w:noProof/>
              </w:rPr>
            </w:pPr>
          </w:p>
        </w:tc>
        <w:tc>
          <w:tcPr>
            <w:tcW w:w="8566" w:type="dxa"/>
          </w:tcPr>
          <w:p w14:paraId="1AB3C977" w14:textId="5B48AB9F" w:rsidR="001B3613" w:rsidRPr="001B3613" w:rsidRDefault="00FF1778" w:rsidP="001B3613">
            <w:pPr>
              <w:pStyle w:val="ListParagraph"/>
              <w:numPr>
                <w:ilvl w:val="0"/>
                <w:numId w:val="3"/>
              </w:numPr>
              <w:rPr>
                <w:rFonts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C</w:t>
            </w:r>
            <w:r w:rsidR="001B3613">
              <w:rPr>
                <w:rFonts w:ascii="Arial" w:hAnsi="Arial" w:cs="Arial"/>
                <w:sz w:val="32"/>
                <w:szCs w:val="32"/>
              </w:rPr>
              <w:t xml:space="preserve">ould </w:t>
            </w:r>
            <w:r>
              <w:rPr>
                <w:rFonts w:ascii="Arial" w:hAnsi="Arial" w:cs="Arial"/>
                <w:sz w:val="32"/>
                <w:szCs w:val="32"/>
              </w:rPr>
              <w:t>be</w:t>
            </w:r>
            <w:r w:rsidR="001B3613">
              <w:rPr>
                <w:rFonts w:ascii="Arial" w:hAnsi="Arial" w:cs="Arial"/>
                <w:sz w:val="32"/>
                <w:szCs w:val="32"/>
              </w:rPr>
              <w:t xml:space="preserve"> more </w:t>
            </w:r>
            <w:r>
              <w:rPr>
                <w:rFonts w:ascii="Arial" w:hAnsi="Arial" w:cs="Arial"/>
                <w:sz w:val="32"/>
                <w:szCs w:val="32"/>
              </w:rPr>
              <w:t>independent</w:t>
            </w:r>
            <w:r w:rsidR="001B3613">
              <w:rPr>
                <w:rFonts w:ascii="Arial" w:hAnsi="Arial" w:cs="Arial"/>
                <w:sz w:val="32"/>
                <w:szCs w:val="32"/>
              </w:rPr>
              <w:t xml:space="preserve"> by changing their support such as using the </w:t>
            </w:r>
            <w:r>
              <w:rPr>
                <w:rFonts w:ascii="Arial" w:hAnsi="Arial" w:cs="Arial"/>
                <w:sz w:val="32"/>
                <w:szCs w:val="32"/>
              </w:rPr>
              <w:t>‘enablement’ service.</w:t>
            </w:r>
          </w:p>
        </w:tc>
      </w:tr>
      <w:tr w:rsidR="00FF1778" w:rsidRPr="00F64E53" w14:paraId="5034A97C" w14:textId="77777777" w:rsidTr="00C82688">
        <w:tc>
          <w:tcPr>
            <w:tcW w:w="2196" w:type="dxa"/>
          </w:tcPr>
          <w:p w14:paraId="384D7F51" w14:textId="77777777" w:rsidR="00FF1778" w:rsidRDefault="00B76CB9" w:rsidP="00F64E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E69188" wp14:editId="65076F0B">
                  <wp:extent cx="1030336" cy="1343025"/>
                  <wp:effectExtent l="0" t="0" r="0" b="0"/>
                  <wp:docPr id="261" name="Pictur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891" cy="1343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7A91FA" w14:textId="693BDB00" w:rsidR="00B76CB9" w:rsidRDefault="00B76CB9" w:rsidP="00F64E53">
            <w:pPr>
              <w:rPr>
                <w:noProof/>
              </w:rPr>
            </w:pPr>
          </w:p>
        </w:tc>
        <w:tc>
          <w:tcPr>
            <w:tcW w:w="8566" w:type="dxa"/>
          </w:tcPr>
          <w:p w14:paraId="733EEDC6" w14:textId="03459080" w:rsidR="00FF1778" w:rsidRDefault="00FF1778" w:rsidP="001B3613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Could get better outcomes when care package</w:t>
            </w:r>
            <w:r w:rsidR="004F58B9">
              <w:rPr>
                <w:rFonts w:ascii="Arial" w:hAnsi="Arial" w:cs="Arial"/>
                <w:sz w:val="32"/>
                <w:szCs w:val="32"/>
              </w:rPr>
              <w:t>s</w:t>
            </w:r>
            <w:r>
              <w:rPr>
                <w:rFonts w:ascii="Arial" w:hAnsi="Arial" w:cs="Arial"/>
                <w:sz w:val="32"/>
                <w:szCs w:val="32"/>
              </w:rPr>
              <w:t xml:space="preserve"> match people’s needs, skills and what </w:t>
            </w:r>
            <w:r w:rsidR="004F58B9">
              <w:rPr>
                <w:rFonts w:ascii="Arial" w:hAnsi="Arial" w:cs="Arial"/>
                <w:sz w:val="32"/>
                <w:szCs w:val="32"/>
              </w:rPr>
              <w:t xml:space="preserve">the things </w:t>
            </w:r>
            <w:r>
              <w:rPr>
                <w:rFonts w:ascii="Arial" w:hAnsi="Arial" w:cs="Arial"/>
                <w:sz w:val="32"/>
                <w:szCs w:val="32"/>
              </w:rPr>
              <w:t>they want to achieve</w:t>
            </w:r>
          </w:p>
        </w:tc>
      </w:tr>
      <w:tr w:rsidR="00FF1778" w:rsidRPr="00F64E53" w14:paraId="27E70F96" w14:textId="77777777" w:rsidTr="00C82688">
        <w:tc>
          <w:tcPr>
            <w:tcW w:w="2196" w:type="dxa"/>
          </w:tcPr>
          <w:p w14:paraId="30F1D5DD" w14:textId="77777777" w:rsidR="00FF1778" w:rsidRDefault="00CF50C7" w:rsidP="00F64E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1F8F07" wp14:editId="0A527761">
                  <wp:extent cx="1143000" cy="1093500"/>
                  <wp:effectExtent l="0" t="0" r="0" b="0"/>
                  <wp:docPr id="262" name="Pictur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251" cy="1095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02966A" w14:textId="1DAA7FB4" w:rsidR="003D0356" w:rsidRDefault="003D0356" w:rsidP="00F64E53">
            <w:pPr>
              <w:rPr>
                <w:noProof/>
              </w:rPr>
            </w:pPr>
          </w:p>
        </w:tc>
        <w:tc>
          <w:tcPr>
            <w:tcW w:w="8566" w:type="dxa"/>
          </w:tcPr>
          <w:p w14:paraId="015152ED" w14:textId="7B98AA1D" w:rsidR="00FF1778" w:rsidRDefault="00FF1778" w:rsidP="001B3613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Already</w:t>
            </w:r>
            <w:r w:rsidR="004F58B9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</w:rPr>
              <w:t xml:space="preserve">benefit from care </w:t>
            </w:r>
            <w:r w:rsidR="004F58B9">
              <w:rPr>
                <w:rFonts w:ascii="Arial" w:hAnsi="Arial" w:cs="Arial"/>
                <w:sz w:val="32"/>
                <w:szCs w:val="32"/>
              </w:rPr>
              <w:t>and support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4F58B9">
              <w:rPr>
                <w:rFonts w:ascii="Arial" w:hAnsi="Arial" w:cs="Arial"/>
                <w:sz w:val="32"/>
                <w:szCs w:val="32"/>
              </w:rPr>
              <w:t>at</w:t>
            </w:r>
            <w:r w:rsidR="00B76CB9">
              <w:rPr>
                <w:rFonts w:ascii="Arial" w:hAnsi="Arial" w:cs="Arial"/>
                <w:sz w:val="32"/>
                <w:szCs w:val="32"/>
              </w:rPr>
              <w:t xml:space="preserve"> the right level that helps </w:t>
            </w:r>
            <w:r w:rsidR="004F58B9">
              <w:rPr>
                <w:rFonts w:ascii="Arial" w:hAnsi="Arial" w:cs="Arial"/>
                <w:sz w:val="32"/>
                <w:szCs w:val="32"/>
              </w:rPr>
              <w:t>them</w:t>
            </w:r>
            <w:r w:rsidR="00B76CB9">
              <w:rPr>
                <w:rFonts w:ascii="Arial" w:hAnsi="Arial" w:cs="Arial"/>
                <w:sz w:val="32"/>
                <w:szCs w:val="32"/>
              </w:rPr>
              <w:t xml:space="preserve"> live as independently as they can</w:t>
            </w:r>
          </w:p>
        </w:tc>
      </w:tr>
    </w:tbl>
    <w:p w14:paraId="1BFBF4B3" w14:textId="05914C0D" w:rsidR="00F64E53" w:rsidRDefault="00F64E53" w:rsidP="009D70C1">
      <w:pPr>
        <w:rPr>
          <w:rFonts w:cs="Arial"/>
        </w:rPr>
      </w:pPr>
    </w:p>
    <w:p w14:paraId="4929A127" w14:textId="77777777" w:rsidR="003D0356" w:rsidRDefault="003D0356" w:rsidP="009D70C1">
      <w:pPr>
        <w:rPr>
          <w:rFonts w:cs="Arial"/>
        </w:rPr>
      </w:pPr>
    </w:p>
    <w:p w14:paraId="3A4BD6CC" w14:textId="77777777" w:rsidR="00725872" w:rsidRDefault="00725872" w:rsidP="009D70C1">
      <w:pPr>
        <w:rPr>
          <w:rFonts w:cs="Arial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8640"/>
      </w:tblGrid>
      <w:tr w:rsidR="00E15F83" w14:paraId="2709872A" w14:textId="77777777" w:rsidTr="00C82688">
        <w:tc>
          <w:tcPr>
            <w:tcW w:w="2122" w:type="dxa"/>
          </w:tcPr>
          <w:p w14:paraId="134DAD79" w14:textId="2F12EE18" w:rsidR="00E15F83" w:rsidRDefault="00986FD0" w:rsidP="009D70C1">
            <w:pPr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 wp14:anchorId="04A79C65" wp14:editId="4D9B275C">
                  <wp:extent cx="1181594" cy="942975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72" cy="94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206FF3" w14:textId="336F58DA" w:rsidR="00986FD0" w:rsidRDefault="00986FD0" w:rsidP="009D70C1">
            <w:pPr>
              <w:rPr>
                <w:rFonts w:cs="Arial"/>
              </w:rPr>
            </w:pPr>
          </w:p>
          <w:p w14:paraId="51B07850" w14:textId="77777777" w:rsidR="004D6C2B" w:rsidRDefault="004D6C2B" w:rsidP="009D70C1">
            <w:pPr>
              <w:rPr>
                <w:rFonts w:cs="Arial"/>
              </w:rPr>
            </w:pPr>
          </w:p>
          <w:p w14:paraId="7420D879" w14:textId="2604AAFD" w:rsidR="00986FD0" w:rsidRDefault="00986FD0" w:rsidP="009D70C1">
            <w:pPr>
              <w:rPr>
                <w:rFonts w:cs="Arial"/>
              </w:rPr>
            </w:pPr>
          </w:p>
        </w:tc>
        <w:tc>
          <w:tcPr>
            <w:tcW w:w="8640" w:type="dxa"/>
          </w:tcPr>
          <w:p w14:paraId="4D2D2171" w14:textId="2F9A33A5" w:rsidR="00E15F83" w:rsidRPr="00E15F83" w:rsidRDefault="00E15F83" w:rsidP="00E15F83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E15F83">
              <w:rPr>
                <w:rFonts w:cs="Arial"/>
                <w:b/>
                <w:bCs/>
                <w:sz w:val="36"/>
                <w:szCs w:val="36"/>
              </w:rPr>
              <w:t xml:space="preserve">The Day Opportunities Review </w:t>
            </w:r>
          </w:p>
          <w:p w14:paraId="2B1D887A" w14:textId="77777777" w:rsidR="00E15F83" w:rsidRDefault="00E15F83" w:rsidP="009D70C1">
            <w:pPr>
              <w:rPr>
                <w:rFonts w:cs="Arial"/>
              </w:rPr>
            </w:pPr>
          </w:p>
        </w:tc>
      </w:tr>
      <w:tr w:rsidR="00725872" w14:paraId="632DB057" w14:textId="77777777" w:rsidTr="00C82688">
        <w:tc>
          <w:tcPr>
            <w:tcW w:w="2122" w:type="dxa"/>
          </w:tcPr>
          <w:p w14:paraId="358F7AC4" w14:textId="0AB609DF" w:rsidR="00725872" w:rsidRDefault="00255218" w:rsidP="009D70C1">
            <w:pPr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 wp14:anchorId="04A5624B" wp14:editId="57B88626">
                  <wp:extent cx="1000125" cy="1278421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438" cy="128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DF6159" w14:textId="77777777" w:rsidR="00F819FA" w:rsidRDefault="00F819FA" w:rsidP="009D70C1">
            <w:pPr>
              <w:rPr>
                <w:rFonts w:cs="Arial"/>
              </w:rPr>
            </w:pPr>
          </w:p>
          <w:p w14:paraId="567B27E7" w14:textId="77777777" w:rsidR="00F819FA" w:rsidRDefault="00F819FA" w:rsidP="009D70C1">
            <w:pPr>
              <w:rPr>
                <w:rFonts w:cs="Arial"/>
              </w:rPr>
            </w:pPr>
          </w:p>
          <w:p w14:paraId="7221830F" w14:textId="77777777" w:rsidR="00F819FA" w:rsidRDefault="00F819FA" w:rsidP="009D70C1">
            <w:pPr>
              <w:rPr>
                <w:rFonts w:cs="Arial"/>
              </w:rPr>
            </w:pPr>
          </w:p>
          <w:p w14:paraId="130515A5" w14:textId="4DB69FE9" w:rsidR="00F819FA" w:rsidRDefault="00F819FA" w:rsidP="009D70C1">
            <w:pPr>
              <w:rPr>
                <w:rFonts w:cs="Arial"/>
              </w:rPr>
            </w:pPr>
          </w:p>
        </w:tc>
        <w:tc>
          <w:tcPr>
            <w:tcW w:w="8640" w:type="dxa"/>
          </w:tcPr>
          <w:p w14:paraId="7BE04E84" w14:textId="47A934CB" w:rsidR="00725872" w:rsidRDefault="00361766" w:rsidP="009D70C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lastRenderedPageBreak/>
              <w:t>We wanted to find out</w:t>
            </w:r>
            <w:r w:rsidR="00B94ED1" w:rsidRPr="00B94ED1">
              <w:rPr>
                <w:rFonts w:cs="Arial"/>
                <w:sz w:val="32"/>
                <w:szCs w:val="32"/>
              </w:rPr>
              <w:t xml:space="preserve"> more about the day opportunities people </w:t>
            </w:r>
            <w:r w:rsidR="00D42FCD">
              <w:rPr>
                <w:rFonts w:cs="Arial"/>
                <w:sz w:val="32"/>
                <w:szCs w:val="32"/>
              </w:rPr>
              <w:t>already had</w:t>
            </w:r>
            <w:r w:rsidR="00B94ED1">
              <w:rPr>
                <w:rFonts w:cs="Arial"/>
                <w:sz w:val="32"/>
                <w:szCs w:val="32"/>
              </w:rPr>
              <w:t xml:space="preserve"> and what </w:t>
            </w:r>
            <w:r>
              <w:rPr>
                <w:rFonts w:cs="Arial"/>
                <w:sz w:val="32"/>
                <w:szCs w:val="32"/>
              </w:rPr>
              <w:t xml:space="preserve">day </w:t>
            </w:r>
            <w:r w:rsidR="00B94ED1">
              <w:rPr>
                <w:rFonts w:cs="Arial"/>
                <w:sz w:val="32"/>
                <w:szCs w:val="32"/>
              </w:rPr>
              <w:t xml:space="preserve">opportunities they would like </w:t>
            </w:r>
            <w:r w:rsidR="00D42FCD">
              <w:rPr>
                <w:rFonts w:cs="Arial"/>
                <w:sz w:val="32"/>
                <w:szCs w:val="32"/>
              </w:rPr>
              <w:t>in the future.</w:t>
            </w:r>
          </w:p>
          <w:p w14:paraId="451C2113" w14:textId="5441D048" w:rsidR="00986FD0" w:rsidRPr="00B94ED1" w:rsidRDefault="00986FD0" w:rsidP="009D70C1">
            <w:pPr>
              <w:rPr>
                <w:rFonts w:cs="Arial"/>
                <w:sz w:val="32"/>
                <w:szCs w:val="32"/>
              </w:rPr>
            </w:pPr>
          </w:p>
        </w:tc>
      </w:tr>
      <w:tr w:rsidR="00986FD0" w14:paraId="558D411A" w14:textId="77777777" w:rsidTr="00C82688">
        <w:tc>
          <w:tcPr>
            <w:tcW w:w="2122" w:type="dxa"/>
          </w:tcPr>
          <w:p w14:paraId="44F2F2B8" w14:textId="77777777" w:rsidR="00986FD0" w:rsidRDefault="00F819FA" w:rsidP="009D70C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E8579A" wp14:editId="374CB7B8">
                  <wp:extent cx="1019175" cy="1266825"/>
                  <wp:effectExtent l="0" t="0" r="9525" b="9525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D5E0F5" w14:textId="11996636" w:rsidR="00F819FA" w:rsidRDefault="00F819FA" w:rsidP="009D70C1">
            <w:pPr>
              <w:rPr>
                <w:noProof/>
              </w:rPr>
            </w:pPr>
          </w:p>
        </w:tc>
        <w:tc>
          <w:tcPr>
            <w:tcW w:w="8640" w:type="dxa"/>
          </w:tcPr>
          <w:p w14:paraId="442396C9" w14:textId="7A768588" w:rsidR="00D42FCD" w:rsidRDefault="00D42FCD" w:rsidP="009D70C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To find out this information we did a </w:t>
            </w:r>
            <w:r w:rsidR="00C82688">
              <w:rPr>
                <w:rFonts w:cs="Arial"/>
                <w:sz w:val="32"/>
                <w:szCs w:val="32"/>
              </w:rPr>
              <w:t>D</w:t>
            </w:r>
            <w:r>
              <w:rPr>
                <w:rFonts w:cs="Arial"/>
                <w:sz w:val="32"/>
                <w:szCs w:val="32"/>
              </w:rPr>
              <w:t xml:space="preserve">ay </w:t>
            </w:r>
            <w:r w:rsidR="00C82688">
              <w:rPr>
                <w:rFonts w:cs="Arial"/>
                <w:sz w:val="32"/>
                <w:szCs w:val="32"/>
              </w:rPr>
              <w:t>O</w:t>
            </w:r>
            <w:r>
              <w:rPr>
                <w:rFonts w:cs="Arial"/>
                <w:sz w:val="32"/>
                <w:szCs w:val="32"/>
              </w:rPr>
              <w:t xml:space="preserve">pportunities </w:t>
            </w:r>
            <w:r w:rsidR="00C82688">
              <w:rPr>
                <w:rFonts w:cs="Arial"/>
                <w:sz w:val="32"/>
                <w:szCs w:val="32"/>
              </w:rPr>
              <w:t>R</w:t>
            </w:r>
            <w:r>
              <w:rPr>
                <w:rFonts w:cs="Arial"/>
                <w:sz w:val="32"/>
                <w:szCs w:val="32"/>
              </w:rPr>
              <w:t>eview</w:t>
            </w:r>
            <w:r w:rsidR="00C82688">
              <w:rPr>
                <w:rFonts w:cs="Arial"/>
                <w:sz w:val="32"/>
                <w:szCs w:val="32"/>
              </w:rPr>
              <w:t xml:space="preserve"> to ask what people thought about the new plan</w:t>
            </w:r>
            <w:r>
              <w:rPr>
                <w:rFonts w:cs="Arial"/>
                <w:sz w:val="32"/>
                <w:szCs w:val="32"/>
              </w:rPr>
              <w:t xml:space="preserve">. </w:t>
            </w:r>
          </w:p>
          <w:p w14:paraId="0CD80A1C" w14:textId="77777777" w:rsidR="00D42FCD" w:rsidRDefault="00D42FCD" w:rsidP="009D70C1">
            <w:pPr>
              <w:rPr>
                <w:rFonts w:cs="Arial"/>
                <w:sz w:val="32"/>
                <w:szCs w:val="32"/>
              </w:rPr>
            </w:pPr>
          </w:p>
          <w:p w14:paraId="592402D3" w14:textId="245C87F2" w:rsidR="00986FD0" w:rsidRPr="00B94ED1" w:rsidRDefault="00986FD0" w:rsidP="009D70C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Below you will see what we did </w:t>
            </w:r>
            <w:r w:rsidR="00F819FA">
              <w:rPr>
                <w:rFonts w:cs="Arial"/>
                <w:sz w:val="32"/>
                <w:szCs w:val="32"/>
              </w:rPr>
              <w:t>and what we found out.</w:t>
            </w:r>
          </w:p>
        </w:tc>
      </w:tr>
    </w:tbl>
    <w:p w14:paraId="2ADFA20F" w14:textId="77777777" w:rsidR="00E15F83" w:rsidRDefault="00E15F83" w:rsidP="009D70C1">
      <w:pPr>
        <w:rPr>
          <w:rFonts w:cs="Arial"/>
        </w:rPr>
      </w:pPr>
    </w:p>
    <w:p w14:paraId="4B41E44E" w14:textId="39E05D34" w:rsidR="00246AF1" w:rsidRPr="00246AF1" w:rsidRDefault="00246AF1" w:rsidP="009D70C1">
      <w:pPr>
        <w:rPr>
          <w:rFonts w:cs="Arial"/>
          <w:sz w:val="32"/>
          <w:szCs w:val="32"/>
        </w:rPr>
      </w:pPr>
    </w:p>
    <w:p w14:paraId="6F6457B3" w14:textId="77777777" w:rsidR="00246AF1" w:rsidRPr="00246AF1" w:rsidRDefault="00246AF1" w:rsidP="009D70C1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1"/>
        <w:gridCol w:w="8611"/>
      </w:tblGrid>
      <w:tr w:rsidR="00D51CFA" w14:paraId="56654DB7" w14:textId="77777777" w:rsidTr="00C82688">
        <w:tc>
          <w:tcPr>
            <w:tcW w:w="2151" w:type="dxa"/>
          </w:tcPr>
          <w:p w14:paraId="62E01062" w14:textId="600DD364" w:rsidR="00246AF1" w:rsidRDefault="00255218" w:rsidP="009D70C1">
            <w:pPr>
              <w:rPr>
                <w:rFonts w:cs="Arial"/>
                <w:sz w:val="36"/>
                <w:szCs w:val="36"/>
              </w:rPr>
            </w:pPr>
            <w:r w:rsidRPr="00255218">
              <w:rPr>
                <w:rFonts w:cs="Arial"/>
                <w:noProof/>
                <w:sz w:val="36"/>
                <w:szCs w:val="36"/>
              </w:rPr>
              <w:drawing>
                <wp:inline distT="0" distB="0" distL="0" distR="0" wp14:anchorId="751AAD39" wp14:editId="45A5C351">
                  <wp:extent cx="1165225" cy="1185549"/>
                  <wp:effectExtent l="0" t="0" r="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314" cy="1186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C12F54" w14:textId="77777777" w:rsidR="00986FD0" w:rsidRDefault="00986FD0" w:rsidP="009D70C1">
            <w:pPr>
              <w:rPr>
                <w:rFonts w:cs="Arial"/>
                <w:sz w:val="36"/>
                <w:szCs w:val="36"/>
              </w:rPr>
            </w:pPr>
          </w:p>
          <w:p w14:paraId="5D311955" w14:textId="37565329" w:rsidR="00F819FA" w:rsidRPr="00246AF1" w:rsidRDefault="00F819FA" w:rsidP="009D70C1">
            <w:pPr>
              <w:rPr>
                <w:rFonts w:cs="Arial"/>
                <w:sz w:val="36"/>
                <w:szCs w:val="36"/>
              </w:rPr>
            </w:pPr>
          </w:p>
        </w:tc>
        <w:tc>
          <w:tcPr>
            <w:tcW w:w="8611" w:type="dxa"/>
          </w:tcPr>
          <w:p w14:paraId="2DD4A250" w14:textId="14BEBD53" w:rsidR="00E15F83" w:rsidRPr="00374103" w:rsidRDefault="00AB2D7C" w:rsidP="009D70C1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374103">
              <w:rPr>
                <w:rFonts w:cs="Arial"/>
                <w:b/>
                <w:bCs/>
                <w:sz w:val="36"/>
                <w:szCs w:val="36"/>
              </w:rPr>
              <w:t xml:space="preserve">Stage 1 </w:t>
            </w:r>
            <w:r w:rsidR="00C61053" w:rsidRPr="00374103">
              <w:rPr>
                <w:rFonts w:cs="Arial"/>
                <w:b/>
                <w:bCs/>
                <w:sz w:val="36"/>
                <w:szCs w:val="36"/>
              </w:rPr>
              <w:t>Engagement</w:t>
            </w:r>
          </w:p>
          <w:p w14:paraId="78DF7B94" w14:textId="77777777" w:rsidR="00E15F83" w:rsidRPr="00B76E35" w:rsidRDefault="00E15F83" w:rsidP="009D70C1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3FA5CAE3" w14:textId="4D10B363" w:rsidR="00AB2D7C" w:rsidRPr="00246AF1" w:rsidRDefault="00AB2D7C" w:rsidP="009D70C1">
            <w:pPr>
              <w:rPr>
                <w:rFonts w:cs="Arial"/>
                <w:b/>
                <w:bCs/>
                <w:sz w:val="36"/>
                <w:szCs w:val="36"/>
              </w:rPr>
            </w:pPr>
          </w:p>
        </w:tc>
      </w:tr>
      <w:tr w:rsidR="00AB2D7C" w14:paraId="36111D88" w14:textId="77777777" w:rsidTr="00C82688">
        <w:tc>
          <w:tcPr>
            <w:tcW w:w="2151" w:type="dxa"/>
          </w:tcPr>
          <w:p w14:paraId="69CFEB7C" w14:textId="77777777" w:rsidR="00AB2D7C" w:rsidRDefault="00AB2D7C" w:rsidP="009D70C1">
            <w:pPr>
              <w:rPr>
                <w:rFonts w:cs="Arial"/>
                <w:noProof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15230EE" wp14:editId="392BF5CD">
                  <wp:extent cx="1139094" cy="923925"/>
                  <wp:effectExtent l="0" t="0" r="4445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4" cy="9286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EE8BE11" w14:textId="77777777" w:rsidR="00F819FA" w:rsidRDefault="00F819FA" w:rsidP="009D70C1">
            <w:pPr>
              <w:rPr>
                <w:rFonts w:cs="Arial"/>
                <w:noProof/>
                <w:sz w:val="32"/>
                <w:szCs w:val="32"/>
              </w:rPr>
            </w:pPr>
          </w:p>
          <w:p w14:paraId="3852CEAA" w14:textId="7F81500B" w:rsidR="00D42FCD" w:rsidRDefault="00D42FCD" w:rsidP="009D70C1">
            <w:pPr>
              <w:rPr>
                <w:rFonts w:cs="Arial"/>
                <w:noProof/>
                <w:sz w:val="32"/>
                <w:szCs w:val="32"/>
              </w:rPr>
            </w:pPr>
          </w:p>
        </w:tc>
        <w:tc>
          <w:tcPr>
            <w:tcW w:w="8611" w:type="dxa"/>
          </w:tcPr>
          <w:p w14:paraId="2F70FF44" w14:textId="547B0139" w:rsidR="00C61053" w:rsidRDefault="00374103" w:rsidP="009D70C1">
            <w:pPr>
              <w:rPr>
                <w:rFonts w:cs="Arial"/>
                <w:b/>
                <w:bCs/>
                <w:sz w:val="36"/>
                <w:szCs w:val="36"/>
              </w:rPr>
            </w:pPr>
            <w:r>
              <w:rPr>
                <w:rFonts w:cs="Arial"/>
                <w:b/>
                <w:bCs/>
                <w:sz w:val="36"/>
                <w:szCs w:val="36"/>
              </w:rPr>
              <w:t>We a</w:t>
            </w:r>
            <w:r w:rsidR="00C61053" w:rsidRPr="00C61053">
              <w:rPr>
                <w:rFonts w:cs="Arial"/>
                <w:b/>
                <w:bCs/>
                <w:sz w:val="36"/>
                <w:szCs w:val="36"/>
              </w:rPr>
              <w:t>sk</w:t>
            </w:r>
            <w:r>
              <w:rPr>
                <w:rFonts w:cs="Arial"/>
                <w:b/>
                <w:bCs/>
                <w:sz w:val="36"/>
                <w:szCs w:val="36"/>
              </w:rPr>
              <w:t>ed</w:t>
            </w:r>
            <w:r w:rsidR="00C61053" w:rsidRPr="00C61053">
              <w:rPr>
                <w:rFonts w:cs="Arial"/>
                <w:b/>
                <w:bCs/>
                <w:sz w:val="36"/>
                <w:szCs w:val="36"/>
              </w:rPr>
              <w:t xml:space="preserve"> people</w:t>
            </w:r>
            <w:r w:rsidR="00C61053">
              <w:rPr>
                <w:rFonts w:cs="Arial"/>
                <w:b/>
                <w:bCs/>
                <w:sz w:val="36"/>
                <w:szCs w:val="36"/>
              </w:rPr>
              <w:t xml:space="preserve"> about</w:t>
            </w:r>
            <w:r w:rsidR="00C61053" w:rsidRPr="00C61053">
              <w:rPr>
                <w:rFonts w:cs="Arial"/>
                <w:b/>
                <w:bCs/>
                <w:sz w:val="36"/>
                <w:szCs w:val="36"/>
              </w:rPr>
              <w:t xml:space="preserve">: </w:t>
            </w:r>
          </w:p>
          <w:p w14:paraId="48EF3693" w14:textId="77777777" w:rsidR="00C61053" w:rsidRDefault="00C61053" w:rsidP="009D70C1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5BCF2D7E" w14:textId="1CFD9FFC" w:rsidR="00AB2D7C" w:rsidRPr="00E15F83" w:rsidRDefault="00AB2D7C" w:rsidP="009D70C1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E15F83">
              <w:rPr>
                <w:rFonts w:cs="Arial"/>
                <w:b/>
                <w:bCs/>
                <w:sz w:val="36"/>
                <w:szCs w:val="36"/>
              </w:rPr>
              <w:t>Day Services and Covid-19</w:t>
            </w:r>
          </w:p>
        </w:tc>
      </w:tr>
      <w:tr w:rsidR="00D51CFA" w14:paraId="7FFE0B82" w14:textId="77777777" w:rsidTr="00C82688">
        <w:tc>
          <w:tcPr>
            <w:tcW w:w="2151" w:type="dxa"/>
          </w:tcPr>
          <w:p w14:paraId="0F1E706B" w14:textId="77777777" w:rsidR="00246AF1" w:rsidRDefault="006B4793" w:rsidP="006B4793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8DAAD0A" wp14:editId="2676A73E">
                  <wp:extent cx="1140493" cy="742950"/>
                  <wp:effectExtent l="0" t="0" r="254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943" cy="744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59A4CE" w14:textId="77777777" w:rsidR="00F819FA" w:rsidRDefault="00F819FA" w:rsidP="006B4793">
            <w:pPr>
              <w:rPr>
                <w:rFonts w:cs="Arial"/>
                <w:sz w:val="32"/>
                <w:szCs w:val="32"/>
              </w:rPr>
            </w:pPr>
          </w:p>
          <w:p w14:paraId="265FF067" w14:textId="77777777" w:rsidR="00F819FA" w:rsidRDefault="00F819FA" w:rsidP="006B4793">
            <w:pPr>
              <w:rPr>
                <w:rFonts w:cs="Arial"/>
                <w:sz w:val="32"/>
                <w:szCs w:val="32"/>
              </w:rPr>
            </w:pPr>
          </w:p>
          <w:p w14:paraId="0913C76E" w14:textId="7C85717E" w:rsidR="00D42FCD" w:rsidRDefault="00D42FCD" w:rsidP="006B4793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611" w:type="dxa"/>
          </w:tcPr>
          <w:p w14:paraId="56D68D78" w14:textId="2B79B7B1" w:rsidR="00246AF1" w:rsidRDefault="00246AF1" w:rsidP="009D70C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In </w:t>
            </w:r>
            <w:r w:rsidR="00757912">
              <w:rPr>
                <w:rFonts w:cs="Arial"/>
                <w:sz w:val="32"/>
                <w:szCs w:val="32"/>
              </w:rPr>
              <w:t>June</w:t>
            </w:r>
            <w:r>
              <w:rPr>
                <w:rFonts w:cs="Arial"/>
                <w:sz w:val="32"/>
                <w:szCs w:val="32"/>
              </w:rPr>
              <w:t xml:space="preserve"> 2020 we asked people what their experience of day services was during </w:t>
            </w:r>
            <w:r w:rsidR="00F819FA">
              <w:rPr>
                <w:rFonts w:cs="Arial"/>
                <w:sz w:val="32"/>
                <w:szCs w:val="32"/>
              </w:rPr>
              <w:t xml:space="preserve">the </w:t>
            </w:r>
            <w:r>
              <w:rPr>
                <w:rFonts w:cs="Arial"/>
                <w:sz w:val="32"/>
                <w:szCs w:val="32"/>
              </w:rPr>
              <w:t>covid</w:t>
            </w:r>
            <w:r w:rsidR="004D6E51">
              <w:rPr>
                <w:rFonts w:cs="Arial"/>
                <w:sz w:val="32"/>
                <w:szCs w:val="32"/>
              </w:rPr>
              <w:t>-19</w:t>
            </w:r>
            <w:r w:rsidR="00F819FA">
              <w:rPr>
                <w:rFonts w:cs="Arial"/>
                <w:sz w:val="32"/>
                <w:szCs w:val="32"/>
              </w:rPr>
              <w:t xml:space="preserve"> pandemic</w:t>
            </w:r>
            <w:r>
              <w:rPr>
                <w:rFonts w:cs="Arial"/>
                <w:sz w:val="32"/>
                <w:szCs w:val="32"/>
              </w:rPr>
              <w:t>.</w:t>
            </w:r>
          </w:p>
        </w:tc>
      </w:tr>
      <w:tr w:rsidR="00CF5B5E" w14:paraId="70C9A57C" w14:textId="77777777" w:rsidTr="00C82688">
        <w:tc>
          <w:tcPr>
            <w:tcW w:w="2151" w:type="dxa"/>
          </w:tcPr>
          <w:p w14:paraId="576B8FD6" w14:textId="77777777" w:rsidR="00CF5B5E" w:rsidRDefault="00CF5B5E" w:rsidP="006B479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E41D98" wp14:editId="3A10ACF0">
                  <wp:extent cx="1095375" cy="981781"/>
                  <wp:effectExtent l="0" t="0" r="0" b="889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337" cy="984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F5A345" w14:textId="77777777" w:rsidR="00F819FA" w:rsidRDefault="00F819FA" w:rsidP="006B4793">
            <w:pPr>
              <w:rPr>
                <w:noProof/>
              </w:rPr>
            </w:pPr>
          </w:p>
          <w:p w14:paraId="116CEAC6" w14:textId="412EC984" w:rsidR="00D42FCD" w:rsidRDefault="00D42FCD" w:rsidP="006B4793">
            <w:pPr>
              <w:rPr>
                <w:noProof/>
              </w:rPr>
            </w:pPr>
          </w:p>
        </w:tc>
        <w:tc>
          <w:tcPr>
            <w:tcW w:w="8611" w:type="dxa"/>
          </w:tcPr>
          <w:p w14:paraId="1A7760CF" w14:textId="7C0CAC97" w:rsidR="00CF5B5E" w:rsidRPr="00333761" w:rsidRDefault="00CF5B5E" w:rsidP="009D70C1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333761">
              <w:rPr>
                <w:rFonts w:cs="Arial"/>
                <w:b/>
                <w:bCs/>
                <w:sz w:val="36"/>
                <w:szCs w:val="36"/>
              </w:rPr>
              <w:t xml:space="preserve">What people </w:t>
            </w:r>
            <w:r w:rsidR="00333761">
              <w:rPr>
                <w:rFonts w:cs="Arial"/>
                <w:b/>
                <w:bCs/>
                <w:sz w:val="36"/>
                <w:szCs w:val="36"/>
              </w:rPr>
              <w:t>told us</w:t>
            </w:r>
          </w:p>
        </w:tc>
      </w:tr>
      <w:tr w:rsidR="00D51CFA" w14:paraId="6A49E3BB" w14:textId="77777777" w:rsidTr="00C82688">
        <w:tc>
          <w:tcPr>
            <w:tcW w:w="2151" w:type="dxa"/>
          </w:tcPr>
          <w:p w14:paraId="6479337C" w14:textId="77777777" w:rsidR="00246AF1" w:rsidRDefault="00092637" w:rsidP="009D70C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EDA3B9E" wp14:editId="6892F126">
                  <wp:extent cx="1181100" cy="906849"/>
                  <wp:effectExtent l="0" t="0" r="0" b="762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733" cy="9173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F4CE2A2" w14:textId="296687E3" w:rsidR="00F819FA" w:rsidRDefault="00F819FA" w:rsidP="009D70C1">
            <w:pPr>
              <w:rPr>
                <w:rFonts w:cs="Arial"/>
                <w:sz w:val="32"/>
                <w:szCs w:val="32"/>
              </w:rPr>
            </w:pPr>
          </w:p>
          <w:p w14:paraId="0C981373" w14:textId="77777777" w:rsidR="00D42FCD" w:rsidRDefault="00D42FCD" w:rsidP="009D70C1">
            <w:pPr>
              <w:rPr>
                <w:rFonts w:cs="Arial"/>
                <w:sz w:val="32"/>
                <w:szCs w:val="32"/>
              </w:rPr>
            </w:pPr>
          </w:p>
          <w:p w14:paraId="500C6F0A" w14:textId="18B9144F" w:rsidR="00F819FA" w:rsidRDefault="00F819FA" w:rsidP="009D70C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611" w:type="dxa"/>
          </w:tcPr>
          <w:p w14:paraId="628C87FF" w14:textId="70954768" w:rsidR="00246AF1" w:rsidRDefault="00246AF1" w:rsidP="009D70C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lastRenderedPageBreak/>
              <w:t xml:space="preserve">Most people said they would come back to day services as soon as they </w:t>
            </w:r>
            <w:r w:rsidR="00D42FCD">
              <w:rPr>
                <w:rFonts w:cs="Arial"/>
                <w:sz w:val="32"/>
                <w:szCs w:val="32"/>
              </w:rPr>
              <w:t>could</w:t>
            </w:r>
            <w:r>
              <w:rPr>
                <w:rFonts w:cs="Arial"/>
                <w:sz w:val="32"/>
                <w:szCs w:val="32"/>
              </w:rPr>
              <w:t>.</w:t>
            </w:r>
          </w:p>
          <w:p w14:paraId="6D54433A" w14:textId="77777777" w:rsidR="00092637" w:rsidRDefault="00092637" w:rsidP="009D70C1">
            <w:pPr>
              <w:rPr>
                <w:rFonts w:cs="Arial"/>
                <w:sz w:val="32"/>
                <w:szCs w:val="32"/>
              </w:rPr>
            </w:pPr>
          </w:p>
          <w:p w14:paraId="080CB35E" w14:textId="444A315B" w:rsidR="00092637" w:rsidRDefault="00092637" w:rsidP="009D70C1">
            <w:pPr>
              <w:rPr>
                <w:rFonts w:cs="Arial"/>
                <w:sz w:val="32"/>
                <w:szCs w:val="32"/>
              </w:rPr>
            </w:pPr>
          </w:p>
        </w:tc>
      </w:tr>
      <w:tr w:rsidR="00D51CFA" w14:paraId="4BAE571A" w14:textId="77777777" w:rsidTr="00C82688">
        <w:tc>
          <w:tcPr>
            <w:tcW w:w="2151" w:type="dxa"/>
          </w:tcPr>
          <w:p w14:paraId="6E527D0B" w14:textId="77777777" w:rsidR="00246AF1" w:rsidRDefault="00CF5B5E" w:rsidP="009D70C1">
            <w:pPr>
              <w:rPr>
                <w:rFonts w:cs="Arial"/>
                <w:sz w:val="32"/>
                <w:szCs w:val="32"/>
              </w:rPr>
            </w:pPr>
            <w:r w:rsidRPr="00CF5B5E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7980A07" wp14:editId="60D6075E">
                  <wp:extent cx="1165723" cy="1019175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99" cy="1024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FDB071" w14:textId="77777777" w:rsidR="00F819FA" w:rsidRDefault="00F819FA" w:rsidP="009D70C1">
            <w:pPr>
              <w:rPr>
                <w:rFonts w:cs="Arial"/>
                <w:sz w:val="32"/>
                <w:szCs w:val="32"/>
              </w:rPr>
            </w:pPr>
          </w:p>
          <w:p w14:paraId="51176507" w14:textId="61D0669E" w:rsidR="00D42FCD" w:rsidRDefault="00D42FCD" w:rsidP="009D70C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611" w:type="dxa"/>
          </w:tcPr>
          <w:p w14:paraId="098B9A62" w14:textId="2ADD04C4" w:rsidR="00246AF1" w:rsidRDefault="00D42FCD" w:rsidP="009D70C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What people missed most was </w:t>
            </w:r>
            <w:r w:rsidR="004D6E51">
              <w:rPr>
                <w:rFonts w:cs="Arial"/>
                <w:sz w:val="32"/>
                <w:szCs w:val="32"/>
              </w:rPr>
              <w:t xml:space="preserve">meeting their friends in a safe place and </w:t>
            </w:r>
            <w:r w:rsidR="00F50567">
              <w:rPr>
                <w:rFonts w:cs="Arial"/>
                <w:sz w:val="32"/>
                <w:szCs w:val="32"/>
              </w:rPr>
              <w:t xml:space="preserve">getting </w:t>
            </w:r>
            <w:r w:rsidR="004D6E51">
              <w:rPr>
                <w:rFonts w:cs="Arial"/>
                <w:sz w:val="32"/>
                <w:szCs w:val="32"/>
              </w:rPr>
              <w:t>help with activities.</w:t>
            </w:r>
          </w:p>
        </w:tc>
      </w:tr>
      <w:tr w:rsidR="00D51CFA" w14:paraId="21A7CE66" w14:textId="77777777" w:rsidTr="00C82688">
        <w:tc>
          <w:tcPr>
            <w:tcW w:w="2151" w:type="dxa"/>
          </w:tcPr>
          <w:p w14:paraId="2327DFB9" w14:textId="77777777" w:rsidR="00FA6808" w:rsidRDefault="005B0CA3" w:rsidP="009D70C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3509031" wp14:editId="1BC42995">
                  <wp:extent cx="1152525" cy="1108129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668" cy="11092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287F8D2" w14:textId="40414604" w:rsidR="00CF50C7" w:rsidRDefault="00CF50C7" w:rsidP="009D70C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611" w:type="dxa"/>
          </w:tcPr>
          <w:p w14:paraId="25615287" w14:textId="7682B6C4" w:rsidR="00FA6808" w:rsidRDefault="004D6E51" w:rsidP="009D70C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Carers said that they needed support to get breaks and </w:t>
            </w:r>
            <w:r w:rsidR="00E50177">
              <w:rPr>
                <w:rFonts w:cs="Arial"/>
                <w:sz w:val="32"/>
                <w:szCs w:val="32"/>
              </w:rPr>
              <w:t xml:space="preserve">to </w:t>
            </w:r>
            <w:r>
              <w:rPr>
                <w:rFonts w:cs="Arial"/>
                <w:sz w:val="32"/>
                <w:szCs w:val="32"/>
              </w:rPr>
              <w:t>set up a support network for themselves.</w:t>
            </w:r>
          </w:p>
        </w:tc>
      </w:tr>
    </w:tbl>
    <w:p w14:paraId="3B919DCC" w14:textId="620AACD0" w:rsidR="00F64E53" w:rsidRDefault="00F64E53" w:rsidP="009D70C1">
      <w:pPr>
        <w:rPr>
          <w:rFonts w:cs="Arial"/>
          <w:sz w:val="32"/>
          <w:szCs w:val="32"/>
        </w:rPr>
      </w:pPr>
    </w:p>
    <w:p w14:paraId="4E949D33" w14:textId="77777777" w:rsidR="00C82688" w:rsidRPr="00246AF1" w:rsidRDefault="00C82688" w:rsidP="009D70C1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1"/>
        <w:gridCol w:w="8641"/>
      </w:tblGrid>
      <w:tr w:rsidR="00DB1848" w14:paraId="4F333E33" w14:textId="77777777" w:rsidTr="00C82688">
        <w:tc>
          <w:tcPr>
            <w:tcW w:w="2121" w:type="dxa"/>
          </w:tcPr>
          <w:p w14:paraId="25ADE866" w14:textId="1250E2C7" w:rsidR="004D6E51" w:rsidRDefault="00255218" w:rsidP="009D70C1">
            <w:pPr>
              <w:rPr>
                <w:rFonts w:cs="Arial"/>
                <w:sz w:val="32"/>
                <w:szCs w:val="32"/>
              </w:rPr>
            </w:pPr>
            <w:r w:rsidRPr="00255218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AE37C9A" wp14:editId="088ECA4E">
                  <wp:extent cx="1162050" cy="1182318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459" cy="118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28B2B7" w14:textId="2DADDF70" w:rsidR="00551738" w:rsidRDefault="00551738" w:rsidP="009D70C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641" w:type="dxa"/>
          </w:tcPr>
          <w:p w14:paraId="14F478F6" w14:textId="13A8738A" w:rsidR="00E15F83" w:rsidRPr="00374103" w:rsidRDefault="00757912" w:rsidP="009D70C1">
            <w:pPr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</w:pPr>
            <w:r w:rsidRPr="00374103"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  <w:t xml:space="preserve">Stage 2 </w:t>
            </w:r>
            <w:r w:rsidR="00C61053" w:rsidRPr="00374103"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  <w:t>Engagement</w:t>
            </w:r>
          </w:p>
          <w:p w14:paraId="541AE9F8" w14:textId="77777777" w:rsidR="00E15F83" w:rsidRPr="00090A2B" w:rsidRDefault="00E15F83" w:rsidP="009D70C1">
            <w:pPr>
              <w:rPr>
                <w:rFonts w:cs="Arial"/>
                <w:b/>
                <w:bCs/>
                <w:color w:val="000000" w:themeColor="text1"/>
                <w:sz w:val="32"/>
                <w:szCs w:val="32"/>
              </w:rPr>
            </w:pPr>
          </w:p>
          <w:p w14:paraId="405D1D20" w14:textId="1FAB8077" w:rsidR="004D6E51" w:rsidRDefault="004D6E51" w:rsidP="009D70C1">
            <w:pPr>
              <w:rPr>
                <w:rFonts w:cs="Arial"/>
                <w:sz w:val="32"/>
                <w:szCs w:val="32"/>
              </w:rPr>
            </w:pPr>
          </w:p>
        </w:tc>
      </w:tr>
      <w:tr w:rsidR="00DB1848" w14:paraId="402ED293" w14:textId="77777777" w:rsidTr="00C82688">
        <w:tc>
          <w:tcPr>
            <w:tcW w:w="2121" w:type="dxa"/>
          </w:tcPr>
          <w:p w14:paraId="53E154F6" w14:textId="002D96D2" w:rsidR="00AB2D7C" w:rsidRDefault="00BA7473" w:rsidP="009D70C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F3E447C" wp14:editId="5D0D0D6B">
                  <wp:extent cx="1051186" cy="1038225"/>
                  <wp:effectExtent l="0" t="0" r="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713" cy="10397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1" w:type="dxa"/>
          </w:tcPr>
          <w:p w14:paraId="7B7EF8A6" w14:textId="1E2FE458" w:rsidR="00635747" w:rsidRDefault="00374103" w:rsidP="009D70C1">
            <w:pPr>
              <w:rPr>
                <w:rFonts w:cs="Arial"/>
                <w:b/>
                <w:bCs/>
                <w:sz w:val="36"/>
                <w:szCs w:val="36"/>
              </w:rPr>
            </w:pPr>
            <w:r>
              <w:rPr>
                <w:rFonts w:cs="Arial"/>
                <w:b/>
                <w:bCs/>
                <w:sz w:val="36"/>
                <w:szCs w:val="36"/>
              </w:rPr>
              <w:t xml:space="preserve">We asked </w:t>
            </w:r>
            <w:r w:rsidR="00C61053">
              <w:rPr>
                <w:rFonts w:cs="Arial"/>
                <w:b/>
                <w:bCs/>
                <w:sz w:val="36"/>
                <w:szCs w:val="36"/>
              </w:rPr>
              <w:t xml:space="preserve">people: </w:t>
            </w:r>
          </w:p>
          <w:p w14:paraId="540AD80A" w14:textId="77777777" w:rsidR="00635747" w:rsidRDefault="00635747" w:rsidP="009D70C1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284E15A1" w14:textId="51160000" w:rsidR="00AB2D7C" w:rsidRDefault="00AB2D7C" w:rsidP="009D70C1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E15F83">
              <w:rPr>
                <w:rFonts w:cs="Arial"/>
                <w:b/>
                <w:bCs/>
                <w:sz w:val="36"/>
                <w:szCs w:val="36"/>
              </w:rPr>
              <w:t>What is a meaningful day</w:t>
            </w:r>
            <w:r w:rsidR="00BA7473">
              <w:rPr>
                <w:rFonts w:cs="Arial"/>
                <w:b/>
                <w:bCs/>
                <w:sz w:val="36"/>
                <w:szCs w:val="36"/>
              </w:rPr>
              <w:t>?</w:t>
            </w:r>
          </w:p>
          <w:p w14:paraId="685FEF1C" w14:textId="77777777" w:rsidR="00155690" w:rsidRDefault="00155690" w:rsidP="009D70C1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6A61E91A" w14:textId="523ECD93" w:rsidR="00155690" w:rsidRDefault="00155690" w:rsidP="009D70C1">
            <w:pPr>
              <w:rPr>
                <w:rFonts w:cs="Arial"/>
                <w:sz w:val="32"/>
                <w:szCs w:val="32"/>
              </w:rPr>
            </w:pPr>
            <w:r w:rsidRPr="00155690">
              <w:rPr>
                <w:rFonts w:cs="Arial"/>
                <w:sz w:val="32"/>
                <w:szCs w:val="32"/>
              </w:rPr>
              <w:t>In November 2020 we asked people what a ‘meaningful day’ meant to them.</w:t>
            </w:r>
          </w:p>
          <w:p w14:paraId="4E616987" w14:textId="0A1A33D1" w:rsidR="000449C0" w:rsidRDefault="000449C0" w:rsidP="009D70C1">
            <w:pPr>
              <w:rPr>
                <w:rFonts w:cs="Arial"/>
                <w:sz w:val="32"/>
                <w:szCs w:val="32"/>
              </w:rPr>
            </w:pPr>
          </w:p>
          <w:p w14:paraId="06853AD6" w14:textId="03F85F05" w:rsidR="00155690" w:rsidRPr="00155690" w:rsidRDefault="00155690" w:rsidP="00CF50C7">
            <w:pPr>
              <w:rPr>
                <w:rFonts w:cs="Arial"/>
                <w:sz w:val="36"/>
                <w:szCs w:val="36"/>
              </w:rPr>
            </w:pPr>
          </w:p>
        </w:tc>
      </w:tr>
      <w:tr w:rsidR="00DB1848" w14:paraId="4E7DE46F" w14:textId="77777777" w:rsidTr="00C82688">
        <w:tc>
          <w:tcPr>
            <w:tcW w:w="2121" w:type="dxa"/>
          </w:tcPr>
          <w:p w14:paraId="6DDCFA5A" w14:textId="77777777" w:rsidR="00FB7AB7" w:rsidRDefault="00DB1848" w:rsidP="009D70C1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22E32EC" wp14:editId="202F0E5C">
                  <wp:extent cx="885825" cy="1143193"/>
                  <wp:effectExtent l="0" t="0" r="0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268" cy="114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6E0C1B" w14:textId="77777777" w:rsidR="00E6355A" w:rsidRDefault="00E6355A" w:rsidP="009D70C1">
            <w:pPr>
              <w:rPr>
                <w:rFonts w:cs="Arial"/>
                <w:sz w:val="32"/>
                <w:szCs w:val="32"/>
              </w:rPr>
            </w:pPr>
          </w:p>
          <w:p w14:paraId="13D66C71" w14:textId="486D8402" w:rsidR="0072238E" w:rsidRDefault="0072238E" w:rsidP="009D70C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641" w:type="dxa"/>
          </w:tcPr>
          <w:p w14:paraId="240AD443" w14:textId="6B09C988" w:rsidR="00FB7AB7" w:rsidRPr="00382ECF" w:rsidRDefault="00CF50C7" w:rsidP="009D70C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People said the most important things were:</w:t>
            </w:r>
          </w:p>
        </w:tc>
      </w:tr>
      <w:tr w:rsidR="00DB1848" w14:paraId="26449692" w14:textId="77777777" w:rsidTr="00C82688">
        <w:tc>
          <w:tcPr>
            <w:tcW w:w="2121" w:type="dxa"/>
          </w:tcPr>
          <w:p w14:paraId="08B7EF73" w14:textId="77777777" w:rsidR="00382ECF" w:rsidRDefault="00E6355A" w:rsidP="009D70C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53F3DE9" wp14:editId="463D0B08">
                  <wp:extent cx="1185955" cy="600075"/>
                  <wp:effectExtent l="0" t="0" r="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621" cy="6029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D40A9E3" w14:textId="6E0F914C" w:rsidR="0072238E" w:rsidRDefault="0072238E" w:rsidP="009D70C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641" w:type="dxa"/>
          </w:tcPr>
          <w:p w14:paraId="04C21FA4" w14:textId="549FECA7" w:rsidR="00382ECF" w:rsidRPr="00382ECF" w:rsidRDefault="00382ECF" w:rsidP="00925266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32"/>
                <w:szCs w:val="32"/>
              </w:rPr>
            </w:pPr>
            <w:r w:rsidRPr="00382ECF">
              <w:rPr>
                <w:rFonts w:ascii="Arial" w:hAnsi="Arial" w:cs="Arial"/>
                <w:sz w:val="32"/>
                <w:szCs w:val="32"/>
              </w:rPr>
              <w:lastRenderedPageBreak/>
              <w:t>Seeing family</w:t>
            </w:r>
            <w:r>
              <w:rPr>
                <w:rFonts w:ascii="Arial" w:hAnsi="Arial" w:cs="Arial"/>
                <w:sz w:val="32"/>
                <w:szCs w:val="32"/>
              </w:rPr>
              <w:t xml:space="preserve">, </w:t>
            </w:r>
            <w:r w:rsidRPr="00382ECF">
              <w:rPr>
                <w:rFonts w:ascii="Arial" w:hAnsi="Arial" w:cs="Arial"/>
                <w:sz w:val="32"/>
                <w:szCs w:val="32"/>
              </w:rPr>
              <w:t>friends</w:t>
            </w:r>
            <w:r>
              <w:rPr>
                <w:rFonts w:ascii="Arial" w:hAnsi="Arial" w:cs="Arial"/>
                <w:sz w:val="32"/>
                <w:szCs w:val="32"/>
              </w:rPr>
              <w:t xml:space="preserve"> and staff</w:t>
            </w:r>
          </w:p>
        </w:tc>
      </w:tr>
      <w:tr w:rsidR="00DB1848" w14:paraId="2A0B1281" w14:textId="77777777" w:rsidTr="00C82688">
        <w:tc>
          <w:tcPr>
            <w:tcW w:w="2121" w:type="dxa"/>
          </w:tcPr>
          <w:p w14:paraId="086D30E5" w14:textId="77777777" w:rsidR="00382ECF" w:rsidRDefault="0072238E" w:rsidP="009D70C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D36B34C" wp14:editId="4E5D489F">
                  <wp:extent cx="1209675" cy="941610"/>
                  <wp:effectExtent l="0" t="0" r="0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553" cy="9446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5FC72F7" w14:textId="77777777" w:rsidR="0072238E" w:rsidRDefault="0072238E" w:rsidP="009D70C1">
            <w:pPr>
              <w:rPr>
                <w:rFonts w:cs="Arial"/>
                <w:sz w:val="32"/>
                <w:szCs w:val="32"/>
              </w:rPr>
            </w:pPr>
          </w:p>
          <w:p w14:paraId="63DD5D73" w14:textId="14D3374F" w:rsidR="0072238E" w:rsidRDefault="0072238E" w:rsidP="009D70C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641" w:type="dxa"/>
          </w:tcPr>
          <w:p w14:paraId="3E56FBEA" w14:textId="6550B6B7" w:rsidR="00382ECF" w:rsidRPr="00382ECF" w:rsidRDefault="00054B38" w:rsidP="00925266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B</w:t>
            </w:r>
            <w:r w:rsidR="00382ECF">
              <w:rPr>
                <w:rFonts w:ascii="Arial" w:hAnsi="Arial" w:cs="Arial"/>
                <w:sz w:val="32"/>
                <w:szCs w:val="32"/>
              </w:rPr>
              <w:t>eing with other people</w:t>
            </w:r>
            <w:r>
              <w:rPr>
                <w:rFonts w:ascii="Arial" w:hAnsi="Arial" w:cs="Arial"/>
                <w:sz w:val="32"/>
                <w:szCs w:val="32"/>
              </w:rPr>
              <w:t xml:space="preserve"> (Socialising</w:t>
            </w:r>
            <w:r w:rsidR="00382ECF">
              <w:rPr>
                <w:rFonts w:ascii="Arial" w:hAnsi="Arial" w:cs="Arial"/>
                <w:sz w:val="32"/>
                <w:szCs w:val="32"/>
              </w:rPr>
              <w:t>)</w:t>
            </w:r>
          </w:p>
        </w:tc>
      </w:tr>
      <w:tr w:rsidR="00DB1848" w14:paraId="3182586A" w14:textId="77777777" w:rsidTr="00C82688">
        <w:tc>
          <w:tcPr>
            <w:tcW w:w="2121" w:type="dxa"/>
          </w:tcPr>
          <w:p w14:paraId="03CF0D10" w14:textId="77777777" w:rsidR="00382ECF" w:rsidRDefault="007D2521" w:rsidP="009D70C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006541E" wp14:editId="031B1F4A">
                  <wp:extent cx="1134110" cy="1036320"/>
                  <wp:effectExtent l="0" t="0" r="8890" b="0"/>
                  <wp:docPr id="263" name="Pictur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1036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DC44593" w14:textId="77777777" w:rsidR="007D2521" w:rsidRDefault="007D2521" w:rsidP="009D70C1">
            <w:pPr>
              <w:rPr>
                <w:rFonts w:cs="Arial"/>
                <w:sz w:val="32"/>
                <w:szCs w:val="32"/>
              </w:rPr>
            </w:pPr>
          </w:p>
          <w:p w14:paraId="79933507" w14:textId="3483C25D" w:rsidR="00551738" w:rsidRDefault="00551738" w:rsidP="009D70C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641" w:type="dxa"/>
          </w:tcPr>
          <w:p w14:paraId="1F66456E" w14:textId="06243D9B" w:rsidR="00382ECF" w:rsidRDefault="007D2521" w:rsidP="00925266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Doing art, crafts and cookery </w:t>
            </w:r>
          </w:p>
        </w:tc>
      </w:tr>
      <w:tr w:rsidR="007D2521" w14:paraId="6B4A8A3B" w14:textId="77777777" w:rsidTr="00C82688">
        <w:tc>
          <w:tcPr>
            <w:tcW w:w="2121" w:type="dxa"/>
          </w:tcPr>
          <w:p w14:paraId="77CF7F0C" w14:textId="77777777" w:rsidR="007D2521" w:rsidRDefault="007D2521" w:rsidP="009D70C1">
            <w:pPr>
              <w:rPr>
                <w:rFonts w:cs="Arial"/>
                <w:noProof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B9871B8" wp14:editId="141139E0">
                  <wp:extent cx="1152525" cy="1042670"/>
                  <wp:effectExtent l="0" t="0" r="9525" b="5080"/>
                  <wp:docPr id="264" name="Pictur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42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06C4444" w14:textId="77777777" w:rsidR="007D2521" w:rsidRDefault="007D2521" w:rsidP="009D70C1">
            <w:pPr>
              <w:rPr>
                <w:rFonts w:cs="Arial"/>
                <w:noProof/>
                <w:sz w:val="32"/>
                <w:szCs w:val="32"/>
              </w:rPr>
            </w:pPr>
          </w:p>
          <w:p w14:paraId="04034EC0" w14:textId="1E3488AE" w:rsidR="00551738" w:rsidRDefault="00551738" w:rsidP="009D70C1">
            <w:pPr>
              <w:rPr>
                <w:rFonts w:cs="Arial"/>
                <w:noProof/>
                <w:sz w:val="32"/>
                <w:szCs w:val="32"/>
              </w:rPr>
            </w:pPr>
          </w:p>
        </w:tc>
        <w:tc>
          <w:tcPr>
            <w:tcW w:w="8641" w:type="dxa"/>
          </w:tcPr>
          <w:p w14:paraId="0DF0D5E6" w14:textId="0EC75213" w:rsidR="007D2521" w:rsidRDefault="007D2521" w:rsidP="00925266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Exercise and sport activities</w:t>
            </w:r>
          </w:p>
        </w:tc>
      </w:tr>
      <w:tr w:rsidR="007D2521" w14:paraId="7F5FB572" w14:textId="77777777" w:rsidTr="00C82688">
        <w:tc>
          <w:tcPr>
            <w:tcW w:w="2121" w:type="dxa"/>
          </w:tcPr>
          <w:p w14:paraId="7C0FEECA" w14:textId="77777777" w:rsidR="007D2521" w:rsidRDefault="007D2521" w:rsidP="009D70C1">
            <w:pPr>
              <w:rPr>
                <w:rFonts w:cs="Arial"/>
                <w:noProof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088CBF4" wp14:editId="3215138A">
                  <wp:extent cx="1162050" cy="734898"/>
                  <wp:effectExtent l="0" t="0" r="0" b="8255"/>
                  <wp:docPr id="265" name="Pictur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532" cy="7377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173692D" w14:textId="77777777" w:rsidR="007D2521" w:rsidRDefault="007D2521" w:rsidP="009D70C1">
            <w:pPr>
              <w:rPr>
                <w:rFonts w:cs="Arial"/>
                <w:noProof/>
                <w:sz w:val="32"/>
                <w:szCs w:val="32"/>
              </w:rPr>
            </w:pPr>
          </w:p>
          <w:p w14:paraId="669E054A" w14:textId="77777777" w:rsidR="00551738" w:rsidRDefault="00551738" w:rsidP="009D70C1">
            <w:pPr>
              <w:rPr>
                <w:rFonts w:cs="Arial"/>
                <w:noProof/>
                <w:sz w:val="32"/>
                <w:szCs w:val="32"/>
              </w:rPr>
            </w:pPr>
          </w:p>
          <w:p w14:paraId="31D48207" w14:textId="19157108" w:rsidR="00E50177" w:rsidRDefault="00E50177" w:rsidP="009D70C1">
            <w:pPr>
              <w:rPr>
                <w:rFonts w:cs="Arial"/>
                <w:noProof/>
                <w:sz w:val="32"/>
                <w:szCs w:val="32"/>
              </w:rPr>
            </w:pPr>
          </w:p>
        </w:tc>
        <w:tc>
          <w:tcPr>
            <w:tcW w:w="8641" w:type="dxa"/>
          </w:tcPr>
          <w:p w14:paraId="408D14B2" w14:textId="301B0FFE" w:rsidR="007D2521" w:rsidRDefault="007D2521" w:rsidP="00925266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Doing things in their local area such as going to a café or pubs</w:t>
            </w:r>
          </w:p>
        </w:tc>
      </w:tr>
      <w:tr w:rsidR="00551738" w14:paraId="16677749" w14:textId="77777777" w:rsidTr="00C82688">
        <w:tc>
          <w:tcPr>
            <w:tcW w:w="2121" w:type="dxa"/>
          </w:tcPr>
          <w:p w14:paraId="128C4E33" w14:textId="77777777" w:rsidR="00551738" w:rsidRDefault="00551738" w:rsidP="009D70C1">
            <w:pPr>
              <w:rPr>
                <w:rFonts w:cs="Arial"/>
                <w:noProof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3AC33F5" wp14:editId="7FA63FF8">
                  <wp:extent cx="1115695" cy="993775"/>
                  <wp:effectExtent l="0" t="0" r="8255" b="0"/>
                  <wp:docPr id="266" name="Pictur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D548874" w14:textId="77777777" w:rsidR="00551738" w:rsidRDefault="00551738" w:rsidP="009D70C1">
            <w:pPr>
              <w:rPr>
                <w:rFonts w:cs="Arial"/>
                <w:noProof/>
                <w:sz w:val="32"/>
                <w:szCs w:val="32"/>
              </w:rPr>
            </w:pPr>
          </w:p>
          <w:p w14:paraId="4F699AC2" w14:textId="77777777" w:rsidR="00E50177" w:rsidRDefault="00E50177" w:rsidP="009D70C1">
            <w:pPr>
              <w:rPr>
                <w:rFonts w:cs="Arial"/>
                <w:noProof/>
                <w:sz w:val="32"/>
                <w:szCs w:val="32"/>
              </w:rPr>
            </w:pPr>
          </w:p>
          <w:p w14:paraId="12260CDD" w14:textId="7F039178" w:rsidR="00E50177" w:rsidRDefault="00E50177" w:rsidP="009D70C1">
            <w:pPr>
              <w:rPr>
                <w:rFonts w:cs="Arial"/>
                <w:noProof/>
                <w:sz w:val="32"/>
                <w:szCs w:val="32"/>
              </w:rPr>
            </w:pPr>
          </w:p>
        </w:tc>
        <w:tc>
          <w:tcPr>
            <w:tcW w:w="8641" w:type="dxa"/>
          </w:tcPr>
          <w:p w14:paraId="58C84763" w14:textId="5D712F15" w:rsidR="00551738" w:rsidRDefault="00551738" w:rsidP="00925266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Day trips</w:t>
            </w:r>
          </w:p>
        </w:tc>
      </w:tr>
      <w:tr w:rsidR="00551738" w14:paraId="49F385D6" w14:textId="77777777" w:rsidTr="00C82688">
        <w:tc>
          <w:tcPr>
            <w:tcW w:w="2121" w:type="dxa"/>
          </w:tcPr>
          <w:p w14:paraId="723D70E7" w14:textId="77777777" w:rsidR="00551738" w:rsidRDefault="007923A9" w:rsidP="009D70C1">
            <w:pPr>
              <w:rPr>
                <w:rFonts w:cs="Arial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40C2F1B" wp14:editId="6AA25630">
                  <wp:extent cx="1183005" cy="512047"/>
                  <wp:effectExtent l="0" t="0" r="0" b="2540"/>
                  <wp:docPr id="267" name="Pictur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659" cy="51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EB8B44" w14:textId="77777777" w:rsidR="007923A9" w:rsidRDefault="007923A9" w:rsidP="009D70C1">
            <w:pPr>
              <w:rPr>
                <w:rFonts w:cs="Arial"/>
                <w:noProof/>
                <w:sz w:val="32"/>
                <w:szCs w:val="32"/>
              </w:rPr>
            </w:pPr>
          </w:p>
          <w:p w14:paraId="19194ED5" w14:textId="77777777" w:rsidR="00E50177" w:rsidRDefault="00E50177" w:rsidP="009D70C1">
            <w:pPr>
              <w:rPr>
                <w:rFonts w:cs="Arial"/>
                <w:noProof/>
                <w:sz w:val="32"/>
                <w:szCs w:val="32"/>
              </w:rPr>
            </w:pPr>
          </w:p>
          <w:p w14:paraId="2FC9C18B" w14:textId="77777777" w:rsidR="004D6C2B" w:rsidRDefault="004D6C2B" w:rsidP="009D70C1">
            <w:pPr>
              <w:rPr>
                <w:rFonts w:cs="Arial"/>
                <w:noProof/>
                <w:sz w:val="32"/>
                <w:szCs w:val="32"/>
              </w:rPr>
            </w:pPr>
          </w:p>
          <w:p w14:paraId="69D6A48A" w14:textId="77777777" w:rsidR="004D6C2B" w:rsidRDefault="004D6C2B" w:rsidP="009D70C1">
            <w:pPr>
              <w:rPr>
                <w:rFonts w:cs="Arial"/>
                <w:noProof/>
                <w:sz w:val="32"/>
                <w:szCs w:val="32"/>
              </w:rPr>
            </w:pPr>
          </w:p>
          <w:p w14:paraId="5F32980A" w14:textId="77777777" w:rsidR="004D6C2B" w:rsidRDefault="004D6C2B" w:rsidP="009D70C1">
            <w:pPr>
              <w:rPr>
                <w:rFonts w:cs="Arial"/>
                <w:noProof/>
                <w:sz w:val="32"/>
                <w:szCs w:val="32"/>
              </w:rPr>
            </w:pPr>
          </w:p>
          <w:p w14:paraId="1EDAF2B4" w14:textId="6A732A81" w:rsidR="004D6C2B" w:rsidRDefault="004D6C2B" w:rsidP="009D70C1">
            <w:pPr>
              <w:rPr>
                <w:rFonts w:cs="Arial"/>
                <w:noProof/>
                <w:sz w:val="32"/>
                <w:szCs w:val="32"/>
              </w:rPr>
            </w:pPr>
          </w:p>
        </w:tc>
        <w:tc>
          <w:tcPr>
            <w:tcW w:w="8641" w:type="dxa"/>
          </w:tcPr>
          <w:p w14:paraId="509D9F42" w14:textId="4EE5BB7A" w:rsidR="00551738" w:rsidRPr="00551738" w:rsidRDefault="00635747" w:rsidP="00551738">
            <w:pPr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lastRenderedPageBreak/>
              <w:t>The things important to carers</w:t>
            </w:r>
          </w:p>
        </w:tc>
      </w:tr>
      <w:tr w:rsidR="00551738" w14:paraId="5EC58B4B" w14:textId="77777777" w:rsidTr="00C82688">
        <w:tc>
          <w:tcPr>
            <w:tcW w:w="2121" w:type="dxa"/>
          </w:tcPr>
          <w:p w14:paraId="59B5B9E3" w14:textId="5FE4268F" w:rsidR="00551738" w:rsidRDefault="00635747" w:rsidP="009D70C1">
            <w:pPr>
              <w:rPr>
                <w:rFonts w:cs="Arial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C050861" wp14:editId="3BF6B88C">
                  <wp:extent cx="1083614" cy="847725"/>
                  <wp:effectExtent l="0" t="0" r="254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939" cy="848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1216CF" w14:textId="77777777" w:rsidR="00E50177" w:rsidRDefault="00E50177" w:rsidP="009D70C1">
            <w:pPr>
              <w:rPr>
                <w:rFonts w:cs="Arial"/>
                <w:noProof/>
                <w:sz w:val="32"/>
                <w:szCs w:val="32"/>
              </w:rPr>
            </w:pPr>
          </w:p>
          <w:p w14:paraId="395E6F57" w14:textId="6BAB5613" w:rsidR="00015DBD" w:rsidRDefault="00015DBD" w:rsidP="009D70C1">
            <w:pPr>
              <w:rPr>
                <w:rFonts w:cs="Arial"/>
                <w:noProof/>
                <w:sz w:val="32"/>
                <w:szCs w:val="32"/>
              </w:rPr>
            </w:pPr>
          </w:p>
        </w:tc>
        <w:tc>
          <w:tcPr>
            <w:tcW w:w="8641" w:type="dxa"/>
          </w:tcPr>
          <w:p w14:paraId="76E232D8" w14:textId="6A108F13" w:rsidR="00551738" w:rsidRPr="00635747" w:rsidRDefault="00635747" w:rsidP="00635747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32"/>
                <w:szCs w:val="32"/>
              </w:rPr>
            </w:pPr>
            <w:r w:rsidRPr="00635747">
              <w:rPr>
                <w:rFonts w:ascii="Arial" w:hAnsi="Arial" w:cs="Arial"/>
                <w:sz w:val="32"/>
                <w:szCs w:val="32"/>
              </w:rPr>
              <w:t>The people they care for being able to go to a day service</w:t>
            </w:r>
          </w:p>
        </w:tc>
      </w:tr>
      <w:tr w:rsidR="00635747" w14:paraId="0D9694A8" w14:textId="77777777" w:rsidTr="00C82688">
        <w:tc>
          <w:tcPr>
            <w:tcW w:w="2121" w:type="dxa"/>
          </w:tcPr>
          <w:p w14:paraId="79B43D5C" w14:textId="4B6463AD" w:rsidR="00635747" w:rsidRDefault="0076054D" w:rsidP="009D70C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A86F55" wp14:editId="0F79B6BF">
                  <wp:extent cx="1207135" cy="939165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939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1" w:type="dxa"/>
          </w:tcPr>
          <w:p w14:paraId="12A2E0CB" w14:textId="239474E1" w:rsidR="00635747" w:rsidRPr="00635747" w:rsidRDefault="00635747" w:rsidP="00635747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32"/>
                <w:szCs w:val="32"/>
              </w:rPr>
            </w:pPr>
            <w:r w:rsidRPr="00635747">
              <w:rPr>
                <w:rFonts w:ascii="Arial" w:hAnsi="Arial" w:cs="Arial"/>
                <w:sz w:val="32"/>
                <w:szCs w:val="32"/>
              </w:rPr>
              <w:t>The people they care for</w:t>
            </w:r>
            <w:r>
              <w:rPr>
                <w:rFonts w:ascii="Arial" w:hAnsi="Arial" w:cs="Arial"/>
                <w:sz w:val="32"/>
                <w:szCs w:val="32"/>
              </w:rPr>
              <w:t xml:space="preserve"> being with other people </w:t>
            </w:r>
          </w:p>
        </w:tc>
      </w:tr>
      <w:tr w:rsidR="00635747" w14:paraId="7953B622" w14:textId="77777777" w:rsidTr="00C82688">
        <w:tc>
          <w:tcPr>
            <w:tcW w:w="2121" w:type="dxa"/>
          </w:tcPr>
          <w:p w14:paraId="5E330B2D" w14:textId="77777777" w:rsidR="00635747" w:rsidRDefault="0076054D" w:rsidP="009D70C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22BE11" wp14:editId="4E06682A">
                  <wp:extent cx="1003161" cy="1171575"/>
                  <wp:effectExtent l="0" t="0" r="6985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195" cy="1172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ABB974" w14:textId="66D6EC45" w:rsidR="0076054D" w:rsidRDefault="0076054D" w:rsidP="009D70C1">
            <w:pPr>
              <w:rPr>
                <w:noProof/>
              </w:rPr>
            </w:pPr>
          </w:p>
        </w:tc>
        <w:tc>
          <w:tcPr>
            <w:tcW w:w="8641" w:type="dxa"/>
          </w:tcPr>
          <w:p w14:paraId="1AF6637F" w14:textId="1D0744CF" w:rsidR="00635747" w:rsidRPr="00635747" w:rsidRDefault="0076054D" w:rsidP="00635747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Being able to do their caring role</w:t>
            </w:r>
          </w:p>
        </w:tc>
      </w:tr>
      <w:tr w:rsidR="0076054D" w14:paraId="704E5E61" w14:textId="77777777" w:rsidTr="00C82688">
        <w:tc>
          <w:tcPr>
            <w:tcW w:w="2121" w:type="dxa"/>
          </w:tcPr>
          <w:p w14:paraId="726A884B" w14:textId="77777777" w:rsidR="0076054D" w:rsidRDefault="00015DBD" w:rsidP="009D70C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13BB36" wp14:editId="08C3DAE6">
                  <wp:extent cx="1152525" cy="1104900"/>
                  <wp:effectExtent l="0" t="0" r="9525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B3070F" w14:textId="1B7BAB62" w:rsidR="00015DBD" w:rsidRDefault="00015DBD" w:rsidP="009D70C1">
            <w:pPr>
              <w:rPr>
                <w:noProof/>
              </w:rPr>
            </w:pPr>
          </w:p>
        </w:tc>
        <w:tc>
          <w:tcPr>
            <w:tcW w:w="8641" w:type="dxa"/>
          </w:tcPr>
          <w:p w14:paraId="32227E27" w14:textId="244CD20A" w:rsidR="0076054D" w:rsidRDefault="0076054D" w:rsidP="00635747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Getting breaks</w:t>
            </w:r>
          </w:p>
        </w:tc>
      </w:tr>
      <w:tr w:rsidR="0076054D" w14:paraId="619DC04A" w14:textId="77777777" w:rsidTr="00C82688">
        <w:tc>
          <w:tcPr>
            <w:tcW w:w="2121" w:type="dxa"/>
          </w:tcPr>
          <w:p w14:paraId="125716CE" w14:textId="77777777" w:rsidR="0076054D" w:rsidRDefault="00015DBD" w:rsidP="009D70C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8DAA7E" wp14:editId="48012BE6">
                  <wp:extent cx="1169894" cy="106680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876" cy="1070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885587" w14:textId="32FF972B" w:rsidR="004D6C2B" w:rsidRDefault="004D6C2B" w:rsidP="009D70C1">
            <w:pPr>
              <w:rPr>
                <w:noProof/>
              </w:rPr>
            </w:pPr>
          </w:p>
        </w:tc>
        <w:tc>
          <w:tcPr>
            <w:tcW w:w="8641" w:type="dxa"/>
          </w:tcPr>
          <w:p w14:paraId="3C45ECE4" w14:textId="3E403972" w:rsidR="0076054D" w:rsidRDefault="0076054D" w:rsidP="00635747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Being able to do their own hobbies and leisure activities</w:t>
            </w:r>
          </w:p>
        </w:tc>
      </w:tr>
    </w:tbl>
    <w:p w14:paraId="55725BCF" w14:textId="0FAA7D8F" w:rsidR="00F64E53" w:rsidRDefault="00F64E53" w:rsidP="009D70C1">
      <w:pPr>
        <w:rPr>
          <w:rFonts w:cs="Arial"/>
          <w:sz w:val="32"/>
          <w:szCs w:val="32"/>
        </w:rPr>
      </w:pPr>
    </w:p>
    <w:p w14:paraId="1A9F9046" w14:textId="766E7F2E" w:rsidR="00E50177" w:rsidRDefault="00E50177" w:rsidP="009D70C1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8640"/>
      </w:tblGrid>
      <w:tr w:rsidR="00E50177" w14:paraId="476CDBEC" w14:textId="77777777" w:rsidTr="00C82688">
        <w:tc>
          <w:tcPr>
            <w:tcW w:w="2122" w:type="dxa"/>
          </w:tcPr>
          <w:p w14:paraId="55F188A5" w14:textId="77777777" w:rsidR="00E50177" w:rsidRDefault="00374103" w:rsidP="009D70C1">
            <w:pPr>
              <w:rPr>
                <w:rFonts w:cs="Arial"/>
                <w:sz w:val="32"/>
                <w:szCs w:val="32"/>
              </w:rPr>
            </w:pPr>
            <w:r w:rsidRPr="00374103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D1E887E" wp14:editId="5C6D4CEA">
                  <wp:extent cx="1066800" cy="1085407"/>
                  <wp:effectExtent l="0" t="0" r="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503" cy="1087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936F79" w14:textId="59275B97" w:rsidR="00B90651" w:rsidRDefault="00B90651" w:rsidP="009D70C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640" w:type="dxa"/>
          </w:tcPr>
          <w:p w14:paraId="69283B03" w14:textId="65A3A747" w:rsidR="00E50177" w:rsidRDefault="00E50177" w:rsidP="00015DBD">
            <w:pPr>
              <w:rPr>
                <w:rFonts w:cs="Arial"/>
                <w:sz w:val="32"/>
                <w:szCs w:val="32"/>
              </w:rPr>
            </w:pPr>
            <w:r w:rsidRPr="00E50177">
              <w:rPr>
                <w:rFonts w:cs="Arial"/>
                <w:b/>
                <w:bCs/>
                <w:sz w:val="36"/>
                <w:szCs w:val="36"/>
              </w:rPr>
              <w:t xml:space="preserve">Stage </w:t>
            </w:r>
            <w:r w:rsidRPr="00374103">
              <w:rPr>
                <w:rFonts w:cs="Arial"/>
                <w:b/>
                <w:bCs/>
                <w:sz w:val="36"/>
                <w:szCs w:val="36"/>
              </w:rPr>
              <w:t>3</w:t>
            </w:r>
            <w:r w:rsidR="00015DBD" w:rsidRPr="00374103">
              <w:rPr>
                <w:rFonts w:cs="Arial"/>
                <w:b/>
                <w:bCs/>
                <w:sz w:val="36"/>
                <w:szCs w:val="36"/>
              </w:rPr>
              <w:t xml:space="preserve"> </w:t>
            </w:r>
            <w:r w:rsidRPr="00374103">
              <w:rPr>
                <w:rFonts w:cs="Arial"/>
                <w:b/>
                <w:bCs/>
                <w:sz w:val="36"/>
                <w:szCs w:val="36"/>
              </w:rPr>
              <w:t>Engagement</w:t>
            </w:r>
          </w:p>
        </w:tc>
      </w:tr>
      <w:tr w:rsidR="00015DBD" w14:paraId="693B961E" w14:textId="77777777" w:rsidTr="00C82688">
        <w:tc>
          <w:tcPr>
            <w:tcW w:w="2122" w:type="dxa"/>
          </w:tcPr>
          <w:p w14:paraId="02D47FE9" w14:textId="0AAB43A5" w:rsidR="00015DBD" w:rsidRDefault="00374103" w:rsidP="009D70C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DC77A16" wp14:editId="07EF8418">
                  <wp:extent cx="1164590" cy="829310"/>
                  <wp:effectExtent l="0" t="0" r="0" b="889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0" w:type="dxa"/>
          </w:tcPr>
          <w:p w14:paraId="13B10D1D" w14:textId="7FCC5CA6" w:rsidR="00015DBD" w:rsidRPr="00015DBD" w:rsidRDefault="00374103" w:rsidP="00015DBD">
            <w:pPr>
              <w:rPr>
                <w:rFonts w:cs="Arial"/>
                <w:b/>
                <w:bCs/>
                <w:sz w:val="36"/>
                <w:szCs w:val="36"/>
              </w:rPr>
            </w:pPr>
            <w:r>
              <w:rPr>
                <w:rFonts w:cs="Arial"/>
                <w:b/>
                <w:bCs/>
                <w:sz w:val="36"/>
                <w:szCs w:val="36"/>
              </w:rPr>
              <w:t>We a</w:t>
            </w:r>
            <w:r w:rsidR="00015DBD" w:rsidRPr="00015DBD">
              <w:rPr>
                <w:rFonts w:cs="Arial"/>
                <w:b/>
                <w:bCs/>
                <w:sz w:val="36"/>
                <w:szCs w:val="36"/>
              </w:rPr>
              <w:t>sk</w:t>
            </w:r>
            <w:r>
              <w:rPr>
                <w:rFonts w:cs="Arial"/>
                <w:b/>
                <w:bCs/>
                <w:sz w:val="36"/>
                <w:szCs w:val="36"/>
              </w:rPr>
              <w:t>ed</w:t>
            </w:r>
            <w:r w:rsidR="00015DBD" w:rsidRPr="00015DBD">
              <w:rPr>
                <w:rFonts w:cs="Arial"/>
                <w:b/>
                <w:bCs/>
                <w:sz w:val="36"/>
                <w:szCs w:val="36"/>
              </w:rPr>
              <w:t xml:space="preserve"> people: </w:t>
            </w:r>
          </w:p>
          <w:p w14:paraId="0A50D220" w14:textId="77777777" w:rsidR="00015DBD" w:rsidRPr="00015DBD" w:rsidRDefault="00015DBD" w:rsidP="00015DBD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5999DF21" w14:textId="7BB45C14" w:rsidR="00015DBD" w:rsidRPr="00015DBD" w:rsidRDefault="00255218" w:rsidP="00015DBD">
            <w:pPr>
              <w:rPr>
                <w:rFonts w:cs="Arial"/>
                <w:b/>
                <w:bCs/>
                <w:sz w:val="36"/>
                <w:szCs w:val="36"/>
              </w:rPr>
            </w:pPr>
            <w:r>
              <w:rPr>
                <w:rFonts w:cs="Arial"/>
                <w:b/>
                <w:bCs/>
                <w:sz w:val="36"/>
                <w:szCs w:val="36"/>
              </w:rPr>
              <w:t>Where would you like to do the things you have told us about</w:t>
            </w:r>
            <w:r w:rsidR="00015DBD" w:rsidRPr="00015DBD">
              <w:rPr>
                <w:rFonts w:cs="Arial"/>
                <w:b/>
                <w:bCs/>
                <w:sz w:val="36"/>
                <w:szCs w:val="36"/>
              </w:rPr>
              <w:t>?</w:t>
            </w:r>
          </w:p>
          <w:p w14:paraId="7F11D618" w14:textId="77777777" w:rsidR="00015DBD" w:rsidRPr="00015DBD" w:rsidRDefault="00015DBD" w:rsidP="00015DBD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6A4F4024" w14:textId="3028776D" w:rsidR="00015DBD" w:rsidRDefault="00015DBD" w:rsidP="00015DBD">
            <w:pPr>
              <w:rPr>
                <w:rFonts w:cs="Arial"/>
                <w:sz w:val="32"/>
                <w:szCs w:val="32"/>
              </w:rPr>
            </w:pPr>
            <w:r w:rsidRPr="00015DBD">
              <w:rPr>
                <w:rFonts w:cs="Arial"/>
                <w:sz w:val="32"/>
                <w:szCs w:val="32"/>
              </w:rPr>
              <w:lastRenderedPageBreak/>
              <w:t xml:space="preserve">In </w:t>
            </w:r>
            <w:r w:rsidR="00374103" w:rsidRPr="00255218">
              <w:rPr>
                <w:rFonts w:cs="Arial"/>
                <w:sz w:val="32"/>
                <w:szCs w:val="32"/>
              </w:rPr>
              <w:t>March</w:t>
            </w:r>
            <w:r w:rsidRPr="00015DBD">
              <w:rPr>
                <w:rFonts w:cs="Arial"/>
                <w:sz w:val="32"/>
                <w:szCs w:val="32"/>
              </w:rPr>
              <w:t xml:space="preserve"> 202</w:t>
            </w:r>
            <w:r w:rsidR="00374103" w:rsidRPr="00255218">
              <w:rPr>
                <w:rFonts w:cs="Arial"/>
                <w:sz w:val="32"/>
                <w:szCs w:val="32"/>
              </w:rPr>
              <w:t>1</w:t>
            </w:r>
            <w:r w:rsidRPr="00015DBD">
              <w:rPr>
                <w:rFonts w:cs="Arial"/>
                <w:sz w:val="32"/>
                <w:szCs w:val="32"/>
              </w:rPr>
              <w:t xml:space="preserve"> we asked people </w:t>
            </w:r>
            <w:r w:rsidR="00255218">
              <w:rPr>
                <w:rFonts w:cs="Arial"/>
                <w:sz w:val="32"/>
                <w:szCs w:val="32"/>
              </w:rPr>
              <w:t>where they would like to do things.</w:t>
            </w:r>
          </w:p>
          <w:p w14:paraId="1B7A6F76" w14:textId="77777777" w:rsidR="00411BC8" w:rsidRDefault="00411BC8" w:rsidP="00015DBD">
            <w:pPr>
              <w:rPr>
                <w:rFonts w:cs="Arial"/>
                <w:sz w:val="32"/>
                <w:szCs w:val="32"/>
              </w:rPr>
            </w:pPr>
          </w:p>
          <w:p w14:paraId="2D3BC685" w14:textId="792CEDA9" w:rsidR="00B90651" w:rsidRPr="00B90651" w:rsidRDefault="00B90651" w:rsidP="00B90651">
            <w:pPr>
              <w:rPr>
                <w:rFonts w:cs="Arial"/>
                <w:sz w:val="32"/>
                <w:szCs w:val="32"/>
              </w:rPr>
            </w:pPr>
          </w:p>
        </w:tc>
      </w:tr>
      <w:tr w:rsidR="00B90651" w14:paraId="3748BAA8" w14:textId="77777777" w:rsidTr="00C82688">
        <w:tc>
          <w:tcPr>
            <w:tcW w:w="2122" w:type="dxa"/>
          </w:tcPr>
          <w:p w14:paraId="5A8DE9A1" w14:textId="77777777" w:rsidR="00B90651" w:rsidRDefault="00B90651" w:rsidP="009D70C1">
            <w:pPr>
              <w:rPr>
                <w:rFonts w:cs="Arial"/>
                <w:noProof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7BDE59B9" wp14:editId="4D700927">
                  <wp:extent cx="1183005" cy="511810"/>
                  <wp:effectExtent l="0" t="0" r="0" b="254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511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D91A20A" w14:textId="2EEDBA71" w:rsidR="00B90651" w:rsidRDefault="00B90651" w:rsidP="009D70C1">
            <w:pPr>
              <w:rPr>
                <w:rFonts w:cs="Arial"/>
                <w:noProof/>
                <w:sz w:val="32"/>
                <w:szCs w:val="32"/>
              </w:rPr>
            </w:pPr>
          </w:p>
          <w:p w14:paraId="71165950" w14:textId="77777777" w:rsidR="00411BC8" w:rsidRDefault="00411BC8" w:rsidP="009D70C1">
            <w:pPr>
              <w:rPr>
                <w:rFonts w:cs="Arial"/>
                <w:noProof/>
                <w:sz w:val="32"/>
                <w:szCs w:val="32"/>
              </w:rPr>
            </w:pPr>
          </w:p>
          <w:p w14:paraId="558A1D1B" w14:textId="246CD0C4" w:rsidR="00411BC8" w:rsidRDefault="00411BC8" w:rsidP="009D70C1">
            <w:pPr>
              <w:rPr>
                <w:rFonts w:cs="Arial"/>
                <w:noProof/>
                <w:sz w:val="32"/>
                <w:szCs w:val="32"/>
              </w:rPr>
            </w:pPr>
          </w:p>
        </w:tc>
        <w:tc>
          <w:tcPr>
            <w:tcW w:w="8640" w:type="dxa"/>
          </w:tcPr>
          <w:p w14:paraId="40496FB6" w14:textId="77777777" w:rsidR="00B90651" w:rsidRPr="00B90651" w:rsidRDefault="00B90651" w:rsidP="00B90651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B90651">
              <w:rPr>
                <w:rFonts w:cs="Arial"/>
                <w:b/>
                <w:bCs/>
                <w:sz w:val="36"/>
                <w:szCs w:val="36"/>
              </w:rPr>
              <w:t>The places people said the most were:</w:t>
            </w:r>
          </w:p>
          <w:p w14:paraId="2E8B765E" w14:textId="77777777" w:rsidR="00B90651" w:rsidRDefault="00B90651" w:rsidP="00015DBD">
            <w:pPr>
              <w:rPr>
                <w:rFonts w:cs="Arial"/>
                <w:b/>
                <w:bCs/>
                <w:sz w:val="36"/>
                <w:szCs w:val="36"/>
              </w:rPr>
            </w:pPr>
          </w:p>
        </w:tc>
      </w:tr>
      <w:tr w:rsidR="00B90651" w14:paraId="227B7E1B" w14:textId="77777777" w:rsidTr="00C82688">
        <w:tc>
          <w:tcPr>
            <w:tcW w:w="2122" w:type="dxa"/>
          </w:tcPr>
          <w:p w14:paraId="1BD92716" w14:textId="77777777" w:rsidR="00B90651" w:rsidRDefault="00B90651" w:rsidP="009D70C1">
            <w:pPr>
              <w:rPr>
                <w:rFonts w:cs="Arial"/>
                <w:noProof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A93A580" wp14:editId="42D89D7A">
                  <wp:extent cx="1085850" cy="1417126"/>
                  <wp:effectExtent l="0" t="0" r="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899" cy="1418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83A2F10" w14:textId="6EBE416C" w:rsidR="00B90651" w:rsidRDefault="00B90651" w:rsidP="009D70C1">
            <w:pPr>
              <w:rPr>
                <w:rFonts w:cs="Arial"/>
                <w:noProof/>
                <w:sz w:val="32"/>
                <w:szCs w:val="32"/>
              </w:rPr>
            </w:pPr>
          </w:p>
          <w:p w14:paraId="13E0B789" w14:textId="77777777" w:rsidR="00411BC8" w:rsidRDefault="00411BC8" w:rsidP="009D70C1">
            <w:pPr>
              <w:rPr>
                <w:rFonts w:cs="Arial"/>
                <w:noProof/>
                <w:sz w:val="32"/>
                <w:szCs w:val="32"/>
              </w:rPr>
            </w:pPr>
          </w:p>
          <w:p w14:paraId="5F01993D" w14:textId="72801F35" w:rsidR="00411BC8" w:rsidRDefault="00411BC8" w:rsidP="009D70C1">
            <w:pPr>
              <w:rPr>
                <w:rFonts w:cs="Arial"/>
                <w:noProof/>
                <w:sz w:val="32"/>
                <w:szCs w:val="32"/>
              </w:rPr>
            </w:pPr>
          </w:p>
        </w:tc>
        <w:tc>
          <w:tcPr>
            <w:tcW w:w="8640" w:type="dxa"/>
          </w:tcPr>
          <w:p w14:paraId="5B608FDA" w14:textId="5ABDE436" w:rsidR="00B90651" w:rsidRPr="00B90651" w:rsidRDefault="00B90651" w:rsidP="00B90651">
            <w:pPr>
              <w:pStyle w:val="ListParagraph"/>
              <w:numPr>
                <w:ilvl w:val="0"/>
                <w:numId w:val="5"/>
              </w:numPr>
              <w:rPr>
                <w:rFonts w:cs="Arial"/>
                <w:sz w:val="36"/>
                <w:szCs w:val="36"/>
              </w:rPr>
            </w:pPr>
            <w:r w:rsidRPr="00B90651">
              <w:rPr>
                <w:rFonts w:ascii="Arial" w:hAnsi="Arial" w:cs="Arial"/>
                <w:sz w:val="32"/>
                <w:szCs w:val="32"/>
              </w:rPr>
              <w:t>Café or the pub</w:t>
            </w:r>
          </w:p>
        </w:tc>
      </w:tr>
      <w:tr w:rsidR="00255218" w14:paraId="63233466" w14:textId="77777777" w:rsidTr="00C82688">
        <w:tc>
          <w:tcPr>
            <w:tcW w:w="2122" w:type="dxa"/>
          </w:tcPr>
          <w:p w14:paraId="1BCD6455" w14:textId="77777777" w:rsidR="00255218" w:rsidRDefault="00B90651" w:rsidP="009D70C1">
            <w:pPr>
              <w:rPr>
                <w:rFonts w:cs="Arial"/>
                <w:noProof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BBB93C5" wp14:editId="72B365BC">
                  <wp:extent cx="1085215" cy="847725"/>
                  <wp:effectExtent l="0" t="0" r="635" b="9525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EC33976" w14:textId="77777777" w:rsidR="00B90651" w:rsidRDefault="00B90651" w:rsidP="009D70C1">
            <w:pPr>
              <w:rPr>
                <w:rFonts w:cs="Arial"/>
                <w:noProof/>
                <w:sz w:val="32"/>
                <w:szCs w:val="32"/>
              </w:rPr>
            </w:pPr>
          </w:p>
          <w:p w14:paraId="1230A1DC" w14:textId="77777777" w:rsidR="00411BC8" w:rsidRDefault="00411BC8" w:rsidP="009D70C1">
            <w:pPr>
              <w:rPr>
                <w:rFonts w:cs="Arial"/>
                <w:noProof/>
                <w:sz w:val="32"/>
                <w:szCs w:val="32"/>
              </w:rPr>
            </w:pPr>
          </w:p>
          <w:p w14:paraId="350C8EBA" w14:textId="5A01CD5F" w:rsidR="00411BC8" w:rsidRDefault="00411BC8" w:rsidP="009D70C1">
            <w:pPr>
              <w:rPr>
                <w:rFonts w:cs="Arial"/>
                <w:noProof/>
                <w:sz w:val="32"/>
                <w:szCs w:val="32"/>
              </w:rPr>
            </w:pPr>
          </w:p>
        </w:tc>
        <w:tc>
          <w:tcPr>
            <w:tcW w:w="8640" w:type="dxa"/>
          </w:tcPr>
          <w:p w14:paraId="3DCC569A" w14:textId="06D3A0A7" w:rsidR="00255218" w:rsidRPr="00B90651" w:rsidRDefault="00B90651" w:rsidP="00255218">
            <w:pPr>
              <w:pStyle w:val="ListParagraph"/>
              <w:numPr>
                <w:ilvl w:val="0"/>
                <w:numId w:val="5"/>
              </w:numPr>
              <w:rPr>
                <w:rFonts w:cs="Arial"/>
                <w:sz w:val="36"/>
                <w:szCs w:val="36"/>
              </w:rPr>
            </w:pPr>
            <w:r w:rsidRPr="00B90651">
              <w:rPr>
                <w:rFonts w:ascii="Arial" w:hAnsi="Arial" w:cs="Arial"/>
                <w:sz w:val="32"/>
                <w:szCs w:val="32"/>
              </w:rPr>
              <w:t>Day centres</w:t>
            </w:r>
          </w:p>
        </w:tc>
      </w:tr>
      <w:tr w:rsidR="00B90651" w14:paraId="0D68B88C" w14:textId="77777777" w:rsidTr="00C82688">
        <w:tc>
          <w:tcPr>
            <w:tcW w:w="2122" w:type="dxa"/>
          </w:tcPr>
          <w:p w14:paraId="2325E8BD" w14:textId="77777777" w:rsidR="00B90651" w:rsidRDefault="00B90651" w:rsidP="009D70C1">
            <w:pPr>
              <w:rPr>
                <w:rFonts w:cs="Arial"/>
                <w:noProof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AB07989" wp14:editId="715EBEF8">
                  <wp:extent cx="1047750" cy="1047750"/>
                  <wp:effectExtent l="0" t="0" r="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CC2357B" w14:textId="77777777" w:rsidR="00B90651" w:rsidRDefault="00B90651" w:rsidP="009D70C1">
            <w:pPr>
              <w:rPr>
                <w:rFonts w:cs="Arial"/>
                <w:noProof/>
                <w:sz w:val="32"/>
                <w:szCs w:val="32"/>
              </w:rPr>
            </w:pPr>
          </w:p>
          <w:p w14:paraId="5A23F2DA" w14:textId="4312B3B2" w:rsidR="00411BC8" w:rsidRDefault="00411BC8" w:rsidP="009D70C1">
            <w:pPr>
              <w:rPr>
                <w:rFonts w:cs="Arial"/>
                <w:noProof/>
                <w:sz w:val="32"/>
                <w:szCs w:val="32"/>
              </w:rPr>
            </w:pPr>
          </w:p>
          <w:p w14:paraId="3F84857C" w14:textId="77777777" w:rsidR="00411BC8" w:rsidRDefault="00411BC8" w:rsidP="009D70C1">
            <w:pPr>
              <w:rPr>
                <w:rFonts w:cs="Arial"/>
                <w:noProof/>
                <w:sz w:val="32"/>
                <w:szCs w:val="32"/>
              </w:rPr>
            </w:pPr>
          </w:p>
          <w:p w14:paraId="20CFECC3" w14:textId="218A852E" w:rsidR="00411BC8" w:rsidRDefault="00411BC8" w:rsidP="009D70C1">
            <w:pPr>
              <w:rPr>
                <w:rFonts w:cs="Arial"/>
                <w:noProof/>
                <w:sz w:val="32"/>
                <w:szCs w:val="32"/>
              </w:rPr>
            </w:pPr>
          </w:p>
        </w:tc>
        <w:tc>
          <w:tcPr>
            <w:tcW w:w="8640" w:type="dxa"/>
          </w:tcPr>
          <w:p w14:paraId="63BAB96F" w14:textId="14578379" w:rsidR="00B90651" w:rsidRPr="00B90651" w:rsidRDefault="00B90651" w:rsidP="00255218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Their local area with friends or staff</w:t>
            </w:r>
          </w:p>
        </w:tc>
      </w:tr>
      <w:tr w:rsidR="00B90651" w14:paraId="4D3A7BAB" w14:textId="77777777" w:rsidTr="00C82688">
        <w:tc>
          <w:tcPr>
            <w:tcW w:w="2122" w:type="dxa"/>
          </w:tcPr>
          <w:p w14:paraId="59F10F64" w14:textId="77777777" w:rsidR="00B90651" w:rsidRDefault="00B90651" w:rsidP="009D70C1">
            <w:pPr>
              <w:rPr>
                <w:rFonts w:cs="Arial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859DF09" wp14:editId="12A18E77">
                  <wp:extent cx="1162050" cy="923162"/>
                  <wp:effectExtent l="0" t="0" r="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268" cy="926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0BC26D" w14:textId="77777777" w:rsidR="00881ED4" w:rsidRDefault="00881ED4" w:rsidP="009D70C1">
            <w:pPr>
              <w:rPr>
                <w:rFonts w:cs="Arial"/>
                <w:noProof/>
                <w:sz w:val="32"/>
                <w:szCs w:val="32"/>
              </w:rPr>
            </w:pPr>
          </w:p>
          <w:p w14:paraId="286421AE" w14:textId="77777777" w:rsidR="00411BC8" w:rsidRDefault="00411BC8" w:rsidP="009D70C1">
            <w:pPr>
              <w:rPr>
                <w:rFonts w:cs="Arial"/>
                <w:noProof/>
                <w:sz w:val="32"/>
                <w:szCs w:val="32"/>
              </w:rPr>
            </w:pPr>
          </w:p>
          <w:p w14:paraId="78459890" w14:textId="2F2E9057" w:rsidR="00411BC8" w:rsidRDefault="00411BC8" w:rsidP="009D70C1">
            <w:pPr>
              <w:rPr>
                <w:rFonts w:cs="Arial"/>
                <w:noProof/>
                <w:sz w:val="32"/>
                <w:szCs w:val="32"/>
              </w:rPr>
            </w:pPr>
          </w:p>
        </w:tc>
        <w:tc>
          <w:tcPr>
            <w:tcW w:w="8640" w:type="dxa"/>
          </w:tcPr>
          <w:p w14:paraId="20FAB690" w14:textId="27B1556F" w:rsidR="00B90651" w:rsidRDefault="00B90651" w:rsidP="00255218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Going to the shops</w:t>
            </w:r>
          </w:p>
        </w:tc>
      </w:tr>
      <w:tr w:rsidR="00E50177" w14:paraId="3B929DD5" w14:textId="77777777" w:rsidTr="00C82688">
        <w:tc>
          <w:tcPr>
            <w:tcW w:w="2122" w:type="dxa"/>
          </w:tcPr>
          <w:p w14:paraId="5DDB81D3" w14:textId="77777777" w:rsidR="00E50177" w:rsidRDefault="00C61053" w:rsidP="009D70C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365E2569" wp14:editId="76403DE0">
                  <wp:extent cx="1183005" cy="511810"/>
                  <wp:effectExtent l="0" t="0" r="0" b="254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511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9D18E42" w14:textId="77777777" w:rsidR="00881ED4" w:rsidRDefault="00881ED4" w:rsidP="009D70C1">
            <w:pPr>
              <w:rPr>
                <w:rFonts w:cs="Arial"/>
                <w:sz w:val="32"/>
                <w:szCs w:val="32"/>
              </w:rPr>
            </w:pPr>
          </w:p>
          <w:p w14:paraId="363DD3E9" w14:textId="016D5138" w:rsidR="00411BC8" w:rsidRDefault="00411BC8" w:rsidP="009D70C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640" w:type="dxa"/>
          </w:tcPr>
          <w:p w14:paraId="7CF7700D" w14:textId="3835C7E4" w:rsidR="00E50177" w:rsidRDefault="00C61053" w:rsidP="009D70C1">
            <w:pPr>
              <w:rPr>
                <w:rFonts w:cs="Arial"/>
                <w:sz w:val="32"/>
                <w:szCs w:val="32"/>
              </w:rPr>
            </w:pPr>
            <w:r w:rsidRPr="00C61053">
              <w:rPr>
                <w:rFonts w:cs="Arial"/>
                <w:b/>
                <w:bCs/>
                <w:sz w:val="32"/>
                <w:szCs w:val="32"/>
              </w:rPr>
              <w:t>Carers said:</w:t>
            </w:r>
          </w:p>
        </w:tc>
      </w:tr>
      <w:tr w:rsidR="00E50177" w14:paraId="02ABAE57" w14:textId="77777777" w:rsidTr="00C82688">
        <w:tc>
          <w:tcPr>
            <w:tcW w:w="2122" w:type="dxa"/>
          </w:tcPr>
          <w:p w14:paraId="02BDB8A5" w14:textId="462F3C90" w:rsidR="00E50177" w:rsidRDefault="00635747" w:rsidP="009D70C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59000B9" wp14:editId="43058795">
                  <wp:extent cx="1183005" cy="1183005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1183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0" w:type="dxa"/>
          </w:tcPr>
          <w:p w14:paraId="172AF88F" w14:textId="1B3C8927" w:rsidR="00E50177" w:rsidRPr="00015DBD" w:rsidRDefault="00C61053" w:rsidP="00015DBD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32"/>
                <w:szCs w:val="32"/>
              </w:rPr>
            </w:pPr>
            <w:r w:rsidRPr="00015DBD">
              <w:rPr>
                <w:rFonts w:ascii="Arial" w:hAnsi="Arial" w:cs="Arial"/>
                <w:sz w:val="32"/>
                <w:szCs w:val="32"/>
              </w:rPr>
              <w:t>Doing things out in the local area would be good for the people they care for</w:t>
            </w:r>
            <w:r w:rsidR="00015DBD" w:rsidRPr="00015DBD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7BEFBD3A" w14:textId="77777777" w:rsidR="00015DBD" w:rsidRPr="00015DBD" w:rsidRDefault="00015DBD" w:rsidP="009D70C1">
            <w:pPr>
              <w:rPr>
                <w:rFonts w:cs="Arial"/>
                <w:sz w:val="32"/>
                <w:szCs w:val="32"/>
              </w:rPr>
            </w:pPr>
          </w:p>
          <w:p w14:paraId="7C33B377" w14:textId="77777777" w:rsidR="00015DBD" w:rsidRPr="00015DBD" w:rsidRDefault="00015DBD" w:rsidP="009D70C1">
            <w:pPr>
              <w:rPr>
                <w:rFonts w:cs="Arial"/>
                <w:sz w:val="32"/>
                <w:szCs w:val="32"/>
              </w:rPr>
            </w:pPr>
          </w:p>
          <w:p w14:paraId="446E4E5A" w14:textId="77777777" w:rsidR="00015DBD" w:rsidRPr="00015DBD" w:rsidRDefault="00015DBD" w:rsidP="009D70C1">
            <w:pPr>
              <w:rPr>
                <w:rFonts w:cs="Arial"/>
                <w:sz w:val="32"/>
                <w:szCs w:val="32"/>
              </w:rPr>
            </w:pPr>
          </w:p>
          <w:p w14:paraId="43613143" w14:textId="6678D41D" w:rsidR="00015DBD" w:rsidRPr="00015DBD" w:rsidRDefault="00015DBD" w:rsidP="009D70C1">
            <w:pPr>
              <w:rPr>
                <w:rFonts w:cs="Arial"/>
                <w:sz w:val="32"/>
                <w:szCs w:val="32"/>
              </w:rPr>
            </w:pPr>
          </w:p>
        </w:tc>
      </w:tr>
      <w:tr w:rsidR="00E50177" w14:paraId="77FACD3A" w14:textId="77777777" w:rsidTr="00C82688">
        <w:tc>
          <w:tcPr>
            <w:tcW w:w="2122" w:type="dxa"/>
          </w:tcPr>
          <w:p w14:paraId="38267B43" w14:textId="77777777" w:rsidR="00E50177" w:rsidRDefault="00015DBD" w:rsidP="009D70C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52F114D" wp14:editId="543C4569">
                  <wp:extent cx="1066800" cy="1390015"/>
                  <wp:effectExtent l="0" t="0" r="0" b="63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F4BDF4E" w14:textId="56C0A929" w:rsidR="00015DBD" w:rsidRDefault="00015DBD" w:rsidP="009D70C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640" w:type="dxa"/>
          </w:tcPr>
          <w:p w14:paraId="6CC26071" w14:textId="7C666DF0" w:rsidR="00E50177" w:rsidRPr="00015DBD" w:rsidRDefault="00015DBD" w:rsidP="00015DBD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32"/>
                <w:szCs w:val="32"/>
              </w:rPr>
            </w:pPr>
            <w:r w:rsidRPr="00015DBD">
              <w:rPr>
                <w:rFonts w:ascii="Arial" w:hAnsi="Arial" w:cs="Arial"/>
                <w:sz w:val="32"/>
                <w:szCs w:val="32"/>
              </w:rPr>
              <w:t>Doing things on different days and at different times would be good.</w:t>
            </w:r>
          </w:p>
        </w:tc>
      </w:tr>
      <w:tr w:rsidR="00E50177" w14:paraId="25877A58" w14:textId="77777777" w:rsidTr="00C82688">
        <w:tc>
          <w:tcPr>
            <w:tcW w:w="2122" w:type="dxa"/>
          </w:tcPr>
          <w:p w14:paraId="03BB0973" w14:textId="77777777" w:rsidR="00E50177" w:rsidRDefault="00015DBD" w:rsidP="009D70C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B473A6D" wp14:editId="47E2C71B">
                  <wp:extent cx="1122045" cy="1146175"/>
                  <wp:effectExtent l="0" t="0" r="1905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BA025C6" w14:textId="574B6DAA" w:rsidR="00411BC8" w:rsidRDefault="00411BC8" w:rsidP="009D70C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640" w:type="dxa"/>
          </w:tcPr>
          <w:p w14:paraId="79D618EF" w14:textId="37538C5C" w:rsidR="00E50177" w:rsidRPr="00015DBD" w:rsidRDefault="00015DBD" w:rsidP="00015DBD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32"/>
                <w:szCs w:val="32"/>
              </w:rPr>
            </w:pPr>
            <w:r w:rsidRPr="00015DBD">
              <w:rPr>
                <w:rFonts w:ascii="Arial" w:hAnsi="Arial" w:cs="Arial"/>
                <w:sz w:val="32"/>
                <w:szCs w:val="32"/>
              </w:rPr>
              <w:t>Some carers were worried about people getting to places and whether it might not work for their family.</w:t>
            </w:r>
          </w:p>
        </w:tc>
      </w:tr>
    </w:tbl>
    <w:p w14:paraId="0811F8EE" w14:textId="3487879F" w:rsidR="00E50177" w:rsidRDefault="00E50177" w:rsidP="009D70C1">
      <w:pPr>
        <w:rPr>
          <w:rFonts w:cs="Arial"/>
          <w:sz w:val="32"/>
          <w:szCs w:val="32"/>
        </w:rPr>
      </w:pPr>
    </w:p>
    <w:p w14:paraId="4E6AAB56" w14:textId="6D3BF481" w:rsidR="00E50177" w:rsidRDefault="00E50177" w:rsidP="009D70C1">
      <w:pPr>
        <w:rPr>
          <w:rFonts w:cs="Arial"/>
          <w:sz w:val="32"/>
          <w:szCs w:val="32"/>
        </w:rPr>
      </w:pPr>
    </w:p>
    <w:p w14:paraId="40C610DC" w14:textId="0981A224" w:rsidR="007D2521" w:rsidRDefault="007D2521" w:rsidP="009D70C1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44"/>
        <w:gridCol w:w="8596"/>
      </w:tblGrid>
      <w:tr w:rsidR="0052063C" w14:paraId="7E057764" w14:textId="77777777" w:rsidTr="003D0356">
        <w:tc>
          <w:tcPr>
            <w:tcW w:w="2122" w:type="dxa"/>
          </w:tcPr>
          <w:p w14:paraId="6B7512E4" w14:textId="77777777" w:rsidR="0052063C" w:rsidRDefault="0052063C" w:rsidP="009D70C1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B34263D" wp14:editId="1DAB7999">
                  <wp:extent cx="1183005" cy="1162371"/>
                  <wp:effectExtent l="0" t="0" r="0" b="0"/>
                  <wp:docPr id="271" name="Pictur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115" cy="116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02B6D6" w14:textId="77777777" w:rsidR="00FE31C3" w:rsidRDefault="00FE31C3" w:rsidP="009D70C1">
            <w:pPr>
              <w:rPr>
                <w:rFonts w:cs="Arial"/>
                <w:sz w:val="32"/>
                <w:szCs w:val="32"/>
              </w:rPr>
            </w:pPr>
          </w:p>
          <w:p w14:paraId="32F0174E" w14:textId="771D7447" w:rsidR="003F6255" w:rsidRDefault="003F6255" w:rsidP="009D70C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640" w:type="dxa"/>
            <w:gridSpan w:val="2"/>
          </w:tcPr>
          <w:p w14:paraId="3FBAD836" w14:textId="35D26D6A" w:rsidR="0052063C" w:rsidRPr="0052063C" w:rsidRDefault="00881ED4" w:rsidP="009D70C1">
            <w:pPr>
              <w:rPr>
                <w:rFonts w:cs="Arial"/>
                <w:b/>
                <w:bCs/>
                <w:sz w:val="36"/>
                <w:szCs w:val="36"/>
              </w:rPr>
            </w:pPr>
            <w:r>
              <w:rPr>
                <w:rFonts w:cs="Arial"/>
                <w:b/>
                <w:bCs/>
                <w:sz w:val="36"/>
                <w:szCs w:val="36"/>
              </w:rPr>
              <w:t xml:space="preserve">What </w:t>
            </w:r>
            <w:r w:rsidR="0052063C" w:rsidRPr="0052063C">
              <w:rPr>
                <w:rFonts w:cs="Arial"/>
                <w:b/>
                <w:bCs/>
                <w:sz w:val="36"/>
                <w:szCs w:val="36"/>
              </w:rPr>
              <w:t xml:space="preserve">we think </w:t>
            </w:r>
            <w:r w:rsidR="0052063C">
              <w:rPr>
                <w:rFonts w:cs="Arial"/>
                <w:b/>
                <w:bCs/>
                <w:sz w:val="36"/>
                <w:szCs w:val="36"/>
              </w:rPr>
              <w:t>new d</w:t>
            </w:r>
            <w:r w:rsidR="0052063C" w:rsidRPr="0052063C">
              <w:rPr>
                <w:rFonts w:cs="Arial"/>
                <w:b/>
                <w:bCs/>
                <w:sz w:val="36"/>
                <w:szCs w:val="36"/>
              </w:rPr>
              <w:t xml:space="preserve">ay </w:t>
            </w:r>
            <w:r w:rsidR="0052063C">
              <w:rPr>
                <w:rFonts w:cs="Arial"/>
                <w:b/>
                <w:bCs/>
                <w:sz w:val="36"/>
                <w:szCs w:val="36"/>
              </w:rPr>
              <w:t>o</w:t>
            </w:r>
            <w:r w:rsidR="0052063C" w:rsidRPr="0052063C">
              <w:rPr>
                <w:rFonts w:cs="Arial"/>
                <w:b/>
                <w:bCs/>
                <w:sz w:val="36"/>
                <w:szCs w:val="36"/>
              </w:rPr>
              <w:t xml:space="preserve">pportunities </w:t>
            </w:r>
            <w:r>
              <w:rPr>
                <w:rFonts w:cs="Arial"/>
                <w:b/>
                <w:bCs/>
                <w:sz w:val="36"/>
                <w:szCs w:val="36"/>
              </w:rPr>
              <w:t>should offer people</w:t>
            </w:r>
            <w:r w:rsidR="003D0356">
              <w:rPr>
                <w:rFonts w:cs="Arial"/>
                <w:b/>
                <w:bCs/>
                <w:sz w:val="36"/>
                <w:szCs w:val="36"/>
              </w:rPr>
              <w:t>.</w:t>
            </w:r>
          </w:p>
        </w:tc>
      </w:tr>
      <w:tr w:rsidR="0052063C" w14:paraId="3EF45634" w14:textId="77777777" w:rsidTr="003D0356">
        <w:tc>
          <w:tcPr>
            <w:tcW w:w="2122" w:type="dxa"/>
          </w:tcPr>
          <w:p w14:paraId="3DA259B7" w14:textId="77777777" w:rsidR="0052063C" w:rsidRDefault="00FE31C3" w:rsidP="009D70C1">
            <w:pPr>
              <w:rPr>
                <w:noProof/>
              </w:rPr>
            </w:pPr>
            <w:r w:rsidRPr="00FE31C3">
              <w:rPr>
                <w:noProof/>
              </w:rPr>
              <w:drawing>
                <wp:inline distT="0" distB="0" distL="0" distR="0" wp14:anchorId="0ED157DE" wp14:editId="6CCE084B">
                  <wp:extent cx="1171575" cy="1192010"/>
                  <wp:effectExtent l="0" t="0" r="0" b="0"/>
                  <wp:docPr id="272" name="Pictur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61" cy="1197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CD5714" w14:textId="77777777" w:rsidR="00FE31C3" w:rsidRDefault="00FE31C3" w:rsidP="009D70C1">
            <w:pPr>
              <w:rPr>
                <w:noProof/>
              </w:rPr>
            </w:pPr>
          </w:p>
          <w:p w14:paraId="55DF6B1F" w14:textId="77777777" w:rsidR="003F6255" w:rsidRDefault="003F6255" w:rsidP="009D70C1">
            <w:pPr>
              <w:rPr>
                <w:noProof/>
              </w:rPr>
            </w:pPr>
          </w:p>
          <w:p w14:paraId="42E04030" w14:textId="3C925BFA" w:rsidR="003F6255" w:rsidRDefault="003F6255" w:rsidP="009D70C1">
            <w:pPr>
              <w:rPr>
                <w:noProof/>
              </w:rPr>
            </w:pPr>
          </w:p>
        </w:tc>
        <w:tc>
          <w:tcPr>
            <w:tcW w:w="8640" w:type="dxa"/>
            <w:gridSpan w:val="2"/>
          </w:tcPr>
          <w:p w14:paraId="300B5CD0" w14:textId="39662977" w:rsidR="0052063C" w:rsidRPr="0052063C" w:rsidRDefault="0052063C" w:rsidP="009D70C1">
            <w:pPr>
              <w:rPr>
                <w:rFonts w:cs="Arial"/>
                <w:sz w:val="36"/>
                <w:szCs w:val="36"/>
              </w:rPr>
            </w:pPr>
            <w:r w:rsidRPr="0052063C">
              <w:rPr>
                <w:rFonts w:cs="Arial"/>
                <w:sz w:val="36"/>
                <w:szCs w:val="36"/>
              </w:rPr>
              <w:lastRenderedPageBreak/>
              <w:t>We looked at all the things people told us they wanted from day opportunities</w:t>
            </w:r>
            <w:r w:rsidR="00FE31C3">
              <w:rPr>
                <w:rFonts w:cs="Arial"/>
                <w:sz w:val="36"/>
                <w:szCs w:val="36"/>
              </w:rPr>
              <w:t xml:space="preserve"> and we </w:t>
            </w:r>
            <w:r w:rsidR="00FE31C3" w:rsidRPr="00FE31C3">
              <w:rPr>
                <w:rFonts w:cs="Arial"/>
                <w:sz w:val="36"/>
                <w:szCs w:val="36"/>
              </w:rPr>
              <w:t>talked to some people who use services</w:t>
            </w:r>
            <w:r w:rsidR="00411BC8">
              <w:rPr>
                <w:rFonts w:cs="Arial"/>
                <w:sz w:val="36"/>
                <w:szCs w:val="36"/>
              </w:rPr>
              <w:t>.</w:t>
            </w:r>
          </w:p>
        </w:tc>
      </w:tr>
      <w:tr w:rsidR="0052063C" w14:paraId="1A095AF8" w14:textId="77777777" w:rsidTr="003D0356">
        <w:tc>
          <w:tcPr>
            <w:tcW w:w="2122" w:type="dxa"/>
          </w:tcPr>
          <w:p w14:paraId="53EE1BEB" w14:textId="77777777" w:rsidR="0052063C" w:rsidRDefault="00FE31C3" w:rsidP="009D70C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EAC65B" wp14:editId="77F94416">
                  <wp:extent cx="1143000" cy="494731"/>
                  <wp:effectExtent l="0" t="0" r="0" b="635"/>
                  <wp:docPr id="273" name="Pictur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331" cy="49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B45304" w14:textId="77777777" w:rsidR="00FE31C3" w:rsidRDefault="00FE31C3" w:rsidP="009D70C1">
            <w:pPr>
              <w:rPr>
                <w:noProof/>
              </w:rPr>
            </w:pPr>
          </w:p>
          <w:p w14:paraId="7C16A7E6" w14:textId="77777777" w:rsidR="003D0356" w:rsidRDefault="003D0356" w:rsidP="009D70C1">
            <w:pPr>
              <w:rPr>
                <w:noProof/>
              </w:rPr>
            </w:pPr>
          </w:p>
          <w:p w14:paraId="60F27ECD" w14:textId="50E1A8D4" w:rsidR="003D0356" w:rsidRDefault="003D0356" w:rsidP="009D70C1">
            <w:pPr>
              <w:rPr>
                <w:noProof/>
              </w:rPr>
            </w:pPr>
          </w:p>
        </w:tc>
        <w:tc>
          <w:tcPr>
            <w:tcW w:w="8640" w:type="dxa"/>
            <w:gridSpan w:val="2"/>
          </w:tcPr>
          <w:p w14:paraId="51F75F21" w14:textId="6D9D2257" w:rsidR="0052063C" w:rsidRPr="0052063C" w:rsidRDefault="00FE31C3" w:rsidP="009D70C1">
            <w:pPr>
              <w:rPr>
                <w:rFonts w:cs="Arial"/>
                <w:sz w:val="36"/>
                <w:szCs w:val="36"/>
              </w:rPr>
            </w:pPr>
            <w:r>
              <w:rPr>
                <w:rFonts w:cs="Arial"/>
                <w:sz w:val="36"/>
                <w:szCs w:val="36"/>
              </w:rPr>
              <w:t>The people who use service said they</w:t>
            </w:r>
            <w:r w:rsidR="00780A15">
              <w:rPr>
                <w:rFonts w:cs="Arial"/>
                <w:sz w:val="36"/>
                <w:szCs w:val="36"/>
              </w:rPr>
              <w:t xml:space="preserve"> want to be able to say:</w:t>
            </w:r>
          </w:p>
        </w:tc>
      </w:tr>
      <w:tr w:rsidR="0061305E" w14:paraId="44F6BBD2" w14:textId="77777777" w:rsidTr="003D0356">
        <w:tc>
          <w:tcPr>
            <w:tcW w:w="2166" w:type="dxa"/>
            <w:gridSpan w:val="2"/>
          </w:tcPr>
          <w:p w14:paraId="4AE9915E" w14:textId="77777777" w:rsidR="0044493C" w:rsidRDefault="00FE31C3" w:rsidP="003D3BC2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1ADBE15" wp14:editId="58BC2FB7">
                  <wp:extent cx="1150620" cy="797045"/>
                  <wp:effectExtent l="0" t="0" r="0" b="3175"/>
                  <wp:docPr id="274" name="Pictur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481" cy="803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0C084B" w14:textId="77777777" w:rsidR="00FE31C3" w:rsidRDefault="00FE31C3" w:rsidP="003D3BC2">
            <w:pPr>
              <w:rPr>
                <w:rFonts w:cs="Arial"/>
                <w:sz w:val="32"/>
                <w:szCs w:val="32"/>
              </w:rPr>
            </w:pPr>
          </w:p>
          <w:p w14:paraId="3558EB46" w14:textId="0C342F6C" w:rsidR="003D0356" w:rsidRDefault="003D0356" w:rsidP="003D3BC2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596" w:type="dxa"/>
          </w:tcPr>
          <w:p w14:paraId="672953B8" w14:textId="77777777" w:rsidR="0044493C" w:rsidRPr="0044493C" w:rsidRDefault="0044493C" w:rsidP="00925266">
            <w:pPr>
              <w:numPr>
                <w:ilvl w:val="0"/>
                <w:numId w:val="8"/>
              </w:numPr>
              <w:rPr>
                <w:rFonts w:cs="Arial"/>
                <w:sz w:val="32"/>
                <w:szCs w:val="32"/>
              </w:rPr>
            </w:pPr>
            <w:r w:rsidRPr="0044493C">
              <w:rPr>
                <w:rFonts w:cs="Arial"/>
                <w:sz w:val="32"/>
                <w:szCs w:val="32"/>
              </w:rPr>
              <w:t xml:space="preserve">I am treated as an individual </w:t>
            </w:r>
          </w:p>
          <w:p w14:paraId="2F46AA0F" w14:textId="77777777" w:rsidR="0044493C" w:rsidRDefault="0044493C" w:rsidP="009D70C1">
            <w:pPr>
              <w:rPr>
                <w:rFonts w:cs="Arial"/>
                <w:sz w:val="32"/>
                <w:szCs w:val="32"/>
              </w:rPr>
            </w:pPr>
          </w:p>
        </w:tc>
      </w:tr>
      <w:tr w:rsidR="0061305E" w14:paraId="571BBEE2" w14:textId="77777777" w:rsidTr="003D0356">
        <w:tc>
          <w:tcPr>
            <w:tcW w:w="2166" w:type="dxa"/>
            <w:gridSpan w:val="2"/>
          </w:tcPr>
          <w:p w14:paraId="08F8FB22" w14:textId="77777777" w:rsidR="0044493C" w:rsidRDefault="00FE31C3" w:rsidP="009D70C1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46D01AC" wp14:editId="1E99F28B">
                  <wp:extent cx="1162050" cy="1007492"/>
                  <wp:effectExtent l="0" t="0" r="0" b="2540"/>
                  <wp:docPr id="275" name="Pictur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265" cy="101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A06BA8" w14:textId="77777777" w:rsidR="00FE31C3" w:rsidRDefault="00FE31C3" w:rsidP="009D70C1">
            <w:pPr>
              <w:rPr>
                <w:rFonts w:cs="Arial"/>
                <w:sz w:val="32"/>
                <w:szCs w:val="32"/>
              </w:rPr>
            </w:pPr>
          </w:p>
          <w:p w14:paraId="48902DDF" w14:textId="6DA6F8B7" w:rsidR="003D0356" w:rsidRDefault="003D0356" w:rsidP="009D70C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596" w:type="dxa"/>
          </w:tcPr>
          <w:p w14:paraId="2B68772D" w14:textId="77777777" w:rsidR="0044493C" w:rsidRPr="0044493C" w:rsidRDefault="0044493C" w:rsidP="00925266">
            <w:pPr>
              <w:numPr>
                <w:ilvl w:val="0"/>
                <w:numId w:val="8"/>
              </w:numPr>
              <w:rPr>
                <w:rFonts w:cs="Arial"/>
                <w:sz w:val="32"/>
                <w:szCs w:val="32"/>
              </w:rPr>
            </w:pPr>
            <w:r w:rsidRPr="0044493C">
              <w:rPr>
                <w:rFonts w:cs="Arial"/>
                <w:sz w:val="32"/>
                <w:szCs w:val="32"/>
              </w:rPr>
              <w:t>I am able to keep in touch with the people I want to see</w:t>
            </w:r>
          </w:p>
          <w:p w14:paraId="5E3CA1E5" w14:textId="77777777" w:rsidR="0044493C" w:rsidRDefault="0044493C" w:rsidP="009D70C1">
            <w:pPr>
              <w:rPr>
                <w:rFonts w:cs="Arial"/>
                <w:sz w:val="32"/>
                <w:szCs w:val="32"/>
              </w:rPr>
            </w:pPr>
          </w:p>
        </w:tc>
      </w:tr>
      <w:tr w:rsidR="0061305E" w14:paraId="71815199" w14:textId="77777777" w:rsidTr="003D0356">
        <w:tc>
          <w:tcPr>
            <w:tcW w:w="2166" w:type="dxa"/>
            <w:gridSpan w:val="2"/>
          </w:tcPr>
          <w:p w14:paraId="39CC0B05" w14:textId="77777777" w:rsidR="0044493C" w:rsidRDefault="00FE31C3" w:rsidP="009D70C1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3195D3E" wp14:editId="20F07557">
                  <wp:extent cx="1000125" cy="1372585"/>
                  <wp:effectExtent l="0" t="0" r="0" b="0"/>
                  <wp:docPr id="276" name="Pictur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617" cy="1377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76C522" w14:textId="32BDE377" w:rsidR="00FE31C3" w:rsidRDefault="00FE31C3" w:rsidP="009D70C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596" w:type="dxa"/>
          </w:tcPr>
          <w:p w14:paraId="6EB67EC9" w14:textId="77777777" w:rsidR="0044493C" w:rsidRPr="0044493C" w:rsidRDefault="0044493C" w:rsidP="00925266">
            <w:pPr>
              <w:numPr>
                <w:ilvl w:val="0"/>
                <w:numId w:val="8"/>
              </w:numPr>
              <w:rPr>
                <w:rFonts w:cs="Arial"/>
                <w:sz w:val="32"/>
                <w:szCs w:val="32"/>
              </w:rPr>
            </w:pPr>
            <w:r w:rsidRPr="0044493C">
              <w:rPr>
                <w:rFonts w:cs="Arial"/>
                <w:sz w:val="32"/>
                <w:szCs w:val="32"/>
              </w:rPr>
              <w:t>I feel safe</w:t>
            </w:r>
          </w:p>
          <w:p w14:paraId="0D758BD0" w14:textId="77777777" w:rsidR="0044493C" w:rsidRDefault="0044493C" w:rsidP="009D70C1">
            <w:pPr>
              <w:rPr>
                <w:rFonts w:cs="Arial"/>
                <w:sz w:val="32"/>
                <w:szCs w:val="32"/>
              </w:rPr>
            </w:pPr>
          </w:p>
        </w:tc>
      </w:tr>
      <w:tr w:rsidR="0061305E" w14:paraId="75EDE022" w14:textId="77777777" w:rsidTr="003D0356">
        <w:tc>
          <w:tcPr>
            <w:tcW w:w="2166" w:type="dxa"/>
            <w:gridSpan w:val="2"/>
          </w:tcPr>
          <w:p w14:paraId="5F27B10F" w14:textId="77777777" w:rsidR="0044493C" w:rsidRDefault="00FE31C3" w:rsidP="009D70C1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5C0ED30" wp14:editId="48CE0D20">
                  <wp:extent cx="1151228" cy="771525"/>
                  <wp:effectExtent l="0" t="0" r="0" b="0"/>
                  <wp:docPr id="277" name="Pictur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104" cy="776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F4DDDF" w14:textId="77777777" w:rsidR="00FE31C3" w:rsidRDefault="00FE31C3" w:rsidP="009D70C1">
            <w:pPr>
              <w:rPr>
                <w:rFonts w:cs="Arial"/>
                <w:sz w:val="32"/>
                <w:szCs w:val="32"/>
              </w:rPr>
            </w:pPr>
          </w:p>
          <w:p w14:paraId="09244CC7" w14:textId="432D1113" w:rsidR="003F6255" w:rsidRDefault="003F6255" w:rsidP="009D70C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596" w:type="dxa"/>
          </w:tcPr>
          <w:p w14:paraId="4A3F5B20" w14:textId="77777777" w:rsidR="0044493C" w:rsidRPr="0044493C" w:rsidRDefault="0044493C" w:rsidP="00925266">
            <w:pPr>
              <w:numPr>
                <w:ilvl w:val="0"/>
                <w:numId w:val="9"/>
              </w:numPr>
              <w:rPr>
                <w:rFonts w:cs="Arial"/>
                <w:sz w:val="32"/>
                <w:szCs w:val="32"/>
              </w:rPr>
            </w:pPr>
            <w:r w:rsidRPr="0044493C">
              <w:rPr>
                <w:rFonts w:cs="Arial"/>
                <w:sz w:val="32"/>
                <w:szCs w:val="32"/>
              </w:rPr>
              <w:t>I am asked about the things I can already do</w:t>
            </w:r>
          </w:p>
          <w:p w14:paraId="50A21AE0" w14:textId="77777777" w:rsidR="0044493C" w:rsidRDefault="0044493C" w:rsidP="009D70C1">
            <w:pPr>
              <w:rPr>
                <w:rFonts w:cs="Arial"/>
                <w:sz w:val="32"/>
                <w:szCs w:val="32"/>
              </w:rPr>
            </w:pPr>
          </w:p>
        </w:tc>
      </w:tr>
      <w:tr w:rsidR="0061305E" w14:paraId="619D9D74" w14:textId="77777777" w:rsidTr="003D0356">
        <w:tc>
          <w:tcPr>
            <w:tcW w:w="2166" w:type="dxa"/>
            <w:gridSpan w:val="2"/>
          </w:tcPr>
          <w:p w14:paraId="1BCEAFAF" w14:textId="77777777" w:rsidR="0044493C" w:rsidRDefault="00FE31C3" w:rsidP="009D70C1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3CCE9EC" wp14:editId="0BF77D3A">
                  <wp:extent cx="733425" cy="1066800"/>
                  <wp:effectExtent l="0" t="0" r="9525" b="0"/>
                  <wp:docPr id="278" name="Pictur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06" cy="106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2927CB" w14:textId="77777777" w:rsidR="00FE31C3" w:rsidRDefault="00FE31C3" w:rsidP="009D70C1">
            <w:pPr>
              <w:rPr>
                <w:rFonts w:cs="Arial"/>
                <w:sz w:val="32"/>
                <w:szCs w:val="32"/>
              </w:rPr>
            </w:pPr>
          </w:p>
          <w:p w14:paraId="41BC739C" w14:textId="76F070ED" w:rsidR="003F6255" w:rsidRDefault="003F6255" w:rsidP="009D70C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596" w:type="dxa"/>
          </w:tcPr>
          <w:p w14:paraId="386317D2" w14:textId="77777777" w:rsidR="0044493C" w:rsidRPr="0044493C" w:rsidRDefault="0044493C" w:rsidP="00925266">
            <w:pPr>
              <w:numPr>
                <w:ilvl w:val="0"/>
                <w:numId w:val="9"/>
              </w:numPr>
              <w:rPr>
                <w:rFonts w:cs="Arial"/>
                <w:sz w:val="32"/>
                <w:szCs w:val="32"/>
              </w:rPr>
            </w:pPr>
            <w:r w:rsidRPr="0044493C">
              <w:rPr>
                <w:rFonts w:cs="Arial"/>
                <w:sz w:val="32"/>
                <w:szCs w:val="32"/>
              </w:rPr>
              <w:t>I am asked about the things I want to do in the future</w:t>
            </w:r>
          </w:p>
          <w:p w14:paraId="75ABF9DE" w14:textId="77777777" w:rsidR="0044493C" w:rsidRDefault="0044493C" w:rsidP="009D70C1">
            <w:pPr>
              <w:rPr>
                <w:rFonts w:cs="Arial"/>
                <w:sz w:val="32"/>
                <w:szCs w:val="32"/>
              </w:rPr>
            </w:pPr>
          </w:p>
        </w:tc>
      </w:tr>
      <w:tr w:rsidR="0061305E" w14:paraId="7C277028" w14:textId="77777777" w:rsidTr="003D0356">
        <w:tc>
          <w:tcPr>
            <w:tcW w:w="2166" w:type="dxa"/>
            <w:gridSpan w:val="2"/>
          </w:tcPr>
          <w:p w14:paraId="40A57259" w14:textId="77777777" w:rsidR="00565F03" w:rsidRDefault="004401EB" w:rsidP="009D70C1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F7A018A" wp14:editId="6BC88FAF">
                  <wp:extent cx="1143000" cy="1131955"/>
                  <wp:effectExtent l="0" t="0" r="0" b="0"/>
                  <wp:docPr id="285" name="Picture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446" cy="1143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4F6297" w14:textId="77777777" w:rsidR="00AF7BFB" w:rsidRDefault="00AF7BFB" w:rsidP="009D70C1">
            <w:pPr>
              <w:rPr>
                <w:rFonts w:cs="Arial"/>
                <w:sz w:val="32"/>
                <w:szCs w:val="32"/>
              </w:rPr>
            </w:pPr>
          </w:p>
          <w:p w14:paraId="76AE42E1" w14:textId="22E8353E" w:rsidR="003F6255" w:rsidRDefault="003F6255" w:rsidP="009D70C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596" w:type="dxa"/>
          </w:tcPr>
          <w:p w14:paraId="1279FD5A" w14:textId="77777777" w:rsidR="0044493C" w:rsidRPr="0044493C" w:rsidRDefault="0044493C" w:rsidP="00925266">
            <w:pPr>
              <w:numPr>
                <w:ilvl w:val="0"/>
                <w:numId w:val="9"/>
              </w:numPr>
              <w:rPr>
                <w:rFonts w:cs="Arial"/>
                <w:sz w:val="32"/>
                <w:szCs w:val="32"/>
              </w:rPr>
            </w:pPr>
            <w:r w:rsidRPr="0044493C">
              <w:rPr>
                <w:rFonts w:cs="Arial"/>
                <w:sz w:val="32"/>
                <w:szCs w:val="32"/>
              </w:rPr>
              <w:lastRenderedPageBreak/>
              <w:t>I am asked about what I want to achieve (what my goals are and what things I would like to learn) and how I can be supported</w:t>
            </w:r>
          </w:p>
          <w:p w14:paraId="1648A67B" w14:textId="77777777" w:rsidR="0044493C" w:rsidRDefault="0044493C" w:rsidP="009D70C1">
            <w:pPr>
              <w:rPr>
                <w:rFonts w:cs="Arial"/>
                <w:sz w:val="32"/>
                <w:szCs w:val="32"/>
              </w:rPr>
            </w:pPr>
          </w:p>
        </w:tc>
      </w:tr>
      <w:tr w:rsidR="0061305E" w14:paraId="70633424" w14:textId="77777777" w:rsidTr="003D0356">
        <w:tc>
          <w:tcPr>
            <w:tcW w:w="2166" w:type="dxa"/>
            <w:gridSpan w:val="2"/>
          </w:tcPr>
          <w:p w14:paraId="77701196" w14:textId="77777777" w:rsidR="00565F03" w:rsidRDefault="00565F03" w:rsidP="009D70C1">
            <w:pPr>
              <w:rPr>
                <w:rFonts w:cs="Arial"/>
                <w:sz w:val="32"/>
                <w:szCs w:val="32"/>
              </w:rPr>
            </w:pPr>
            <w:r w:rsidRPr="00565F03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3EEDD01" wp14:editId="02077EF5">
                  <wp:extent cx="1098403" cy="1085850"/>
                  <wp:effectExtent l="0" t="0" r="6985" b="0"/>
                  <wp:docPr id="281" name="Pictur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456" cy="1092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D9BE9E" w14:textId="77777777" w:rsidR="003D0356" w:rsidRDefault="003D0356" w:rsidP="009D70C1">
            <w:pPr>
              <w:rPr>
                <w:rFonts w:cs="Arial"/>
                <w:sz w:val="32"/>
                <w:szCs w:val="32"/>
              </w:rPr>
            </w:pPr>
          </w:p>
          <w:p w14:paraId="1006A692" w14:textId="215F9B69" w:rsidR="003D0356" w:rsidRDefault="003D0356" w:rsidP="009D70C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596" w:type="dxa"/>
          </w:tcPr>
          <w:p w14:paraId="4DD6F09B" w14:textId="77777777" w:rsidR="0044493C" w:rsidRPr="0044493C" w:rsidRDefault="0044493C" w:rsidP="00925266">
            <w:pPr>
              <w:numPr>
                <w:ilvl w:val="0"/>
                <w:numId w:val="9"/>
              </w:numPr>
              <w:rPr>
                <w:rFonts w:cs="Arial"/>
                <w:sz w:val="32"/>
                <w:szCs w:val="32"/>
              </w:rPr>
            </w:pPr>
            <w:r w:rsidRPr="0044493C">
              <w:rPr>
                <w:rFonts w:cs="Arial"/>
                <w:sz w:val="32"/>
                <w:szCs w:val="32"/>
              </w:rPr>
              <w:t>I am asked about what my family’s and carer’s needs are</w:t>
            </w:r>
          </w:p>
          <w:p w14:paraId="6A30E236" w14:textId="77777777" w:rsidR="0044493C" w:rsidRDefault="0044493C" w:rsidP="009D70C1">
            <w:pPr>
              <w:rPr>
                <w:rFonts w:cs="Arial"/>
                <w:sz w:val="32"/>
                <w:szCs w:val="32"/>
              </w:rPr>
            </w:pPr>
          </w:p>
        </w:tc>
      </w:tr>
      <w:tr w:rsidR="0061305E" w14:paraId="6D3F0436" w14:textId="77777777" w:rsidTr="003D0356">
        <w:tc>
          <w:tcPr>
            <w:tcW w:w="2166" w:type="dxa"/>
            <w:gridSpan w:val="2"/>
          </w:tcPr>
          <w:p w14:paraId="3CB94F04" w14:textId="1B72AB70" w:rsidR="0044493C" w:rsidRDefault="00565F03" w:rsidP="009D70C1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7EFD2CF" wp14:editId="1311A93B">
                  <wp:extent cx="1119260" cy="1628775"/>
                  <wp:effectExtent l="0" t="0" r="5080" b="0"/>
                  <wp:docPr id="282" name="Pictur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222" cy="163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279ADE" w14:textId="77777777" w:rsidR="003D0356" w:rsidRDefault="003D0356" w:rsidP="009D70C1">
            <w:pPr>
              <w:rPr>
                <w:rFonts w:cs="Arial"/>
                <w:sz w:val="32"/>
                <w:szCs w:val="32"/>
              </w:rPr>
            </w:pPr>
          </w:p>
          <w:p w14:paraId="79ACECEC" w14:textId="46B584ED" w:rsidR="004401EB" w:rsidRDefault="004401EB" w:rsidP="009D70C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596" w:type="dxa"/>
          </w:tcPr>
          <w:p w14:paraId="73E289FA" w14:textId="77777777" w:rsidR="0044493C" w:rsidRPr="0044493C" w:rsidRDefault="0044493C" w:rsidP="00925266">
            <w:pPr>
              <w:numPr>
                <w:ilvl w:val="0"/>
                <w:numId w:val="9"/>
              </w:numPr>
              <w:rPr>
                <w:rFonts w:cs="Arial"/>
                <w:sz w:val="32"/>
                <w:szCs w:val="32"/>
              </w:rPr>
            </w:pPr>
            <w:r w:rsidRPr="0044493C">
              <w:rPr>
                <w:rFonts w:cs="Arial"/>
                <w:sz w:val="32"/>
                <w:szCs w:val="32"/>
              </w:rPr>
              <w:t>I get the support that is right for me and this might change over time</w:t>
            </w:r>
          </w:p>
          <w:p w14:paraId="7A0A03C1" w14:textId="77777777" w:rsidR="0044493C" w:rsidRDefault="0044493C" w:rsidP="009D70C1">
            <w:pPr>
              <w:rPr>
                <w:rFonts w:cs="Arial"/>
                <w:sz w:val="32"/>
                <w:szCs w:val="32"/>
              </w:rPr>
            </w:pPr>
          </w:p>
        </w:tc>
      </w:tr>
      <w:tr w:rsidR="0061305E" w14:paraId="07E7CD72" w14:textId="77777777" w:rsidTr="003D0356">
        <w:tc>
          <w:tcPr>
            <w:tcW w:w="2166" w:type="dxa"/>
            <w:gridSpan w:val="2"/>
          </w:tcPr>
          <w:p w14:paraId="6A99D811" w14:textId="1F6CEC73" w:rsidR="0044493C" w:rsidRDefault="004401EB" w:rsidP="009D70C1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B9B227E" wp14:editId="327EA77A">
                  <wp:extent cx="1095845" cy="1647825"/>
                  <wp:effectExtent l="0" t="0" r="9525" b="0"/>
                  <wp:docPr id="283" name="Picture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480" cy="1651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B7BB4A" w14:textId="77777777" w:rsidR="003D0356" w:rsidRDefault="003D0356" w:rsidP="009D70C1">
            <w:pPr>
              <w:rPr>
                <w:rFonts w:cs="Arial"/>
                <w:sz w:val="32"/>
                <w:szCs w:val="32"/>
              </w:rPr>
            </w:pPr>
          </w:p>
          <w:p w14:paraId="509FA060" w14:textId="09BB1ED0" w:rsidR="004401EB" w:rsidRDefault="004401EB" w:rsidP="009D70C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596" w:type="dxa"/>
          </w:tcPr>
          <w:p w14:paraId="6F151722" w14:textId="77777777" w:rsidR="0044493C" w:rsidRPr="0044493C" w:rsidRDefault="0044493C" w:rsidP="00925266">
            <w:pPr>
              <w:numPr>
                <w:ilvl w:val="0"/>
                <w:numId w:val="9"/>
              </w:numPr>
              <w:rPr>
                <w:rFonts w:cs="Arial"/>
                <w:sz w:val="32"/>
                <w:szCs w:val="32"/>
              </w:rPr>
            </w:pPr>
            <w:r w:rsidRPr="0044493C">
              <w:rPr>
                <w:rFonts w:cs="Arial"/>
                <w:sz w:val="32"/>
                <w:szCs w:val="32"/>
              </w:rPr>
              <w:t>I am helped to use support I already have like my friends and family</w:t>
            </w:r>
          </w:p>
          <w:p w14:paraId="16D86D5A" w14:textId="77777777" w:rsidR="0044493C" w:rsidRDefault="0044493C" w:rsidP="009D70C1">
            <w:pPr>
              <w:rPr>
                <w:rFonts w:cs="Arial"/>
                <w:sz w:val="32"/>
                <w:szCs w:val="32"/>
              </w:rPr>
            </w:pPr>
          </w:p>
        </w:tc>
      </w:tr>
      <w:tr w:rsidR="0061305E" w14:paraId="6D5A6867" w14:textId="77777777" w:rsidTr="003D0356">
        <w:tc>
          <w:tcPr>
            <w:tcW w:w="2166" w:type="dxa"/>
            <w:gridSpan w:val="2"/>
          </w:tcPr>
          <w:p w14:paraId="45F2A4ED" w14:textId="77777777" w:rsidR="0044493C" w:rsidRDefault="004401EB" w:rsidP="009D70C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D5BB3F5" wp14:editId="7C339117">
                  <wp:extent cx="1238250" cy="676543"/>
                  <wp:effectExtent l="0" t="0" r="0" b="9525"/>
                  <wp:docPr id="284" name="Picture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091" cy="6830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6DA9EE8" w14:textId="77777777" w:rsidR="004401EB" w:rsidRDefault="004401EB" w:rsidP="009D70C1">
            <w:pPr>
              <w:rPr>
                <w:rFonts w:cs="Arial"/>
                <w:sz w:val="32"/>
                <w:szCs w:val="32"/>
              </w:rPr>
            </w:pPr>
          </w:p>
          <w:p w14:paraId="2E206505" w14:textId="6886CFB1" w:rsidR="0061305E" w:rsidRDefault="0061305E" w:rsidP="009D70C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596" w:type="dxa"/>
          </w:tcPr>
          <w:p w14:paraId="1E5A630F" w14:textId="77777777" w:rsidR="0044493C" w:rsidRPr="0044493C" w:rsidRDefault="0044493C" w:rsidP="00925266">
            <w:pPr>
              <w:numPr>
                <w:ilvl w:val="0"/>
                <w:numId w:val="9"/>
              </w:numPr>
              <w:rPr>
                <w:rFonts w:cs="Arial"/>
                <w:sz w:val="32"/>
                <w:szCs w:val="32"/>
              </w:rPr>
            </w:pPr>
            <w:r w:rsidRPr="0044493C">
              <w:rPr>
                <w:rFonts w:cs="Arial"/>
                <w:sz w:val="32"/>
                <w:szCs w:val="32"/>
              </w:rPr>
              <w:t>I am part of my local community and the area where I live</w:t>
            </w:r>
          </w:p>
          <w:p w14:paraId="2BD033A7" w14:textId="77777777" w:rsidR="0044493C" w:rsidRDefault="0044493C" w:rsidP="009D70C1">
            <w:pPr>
              <w:rPr>
                <w:rFonts w:cs="Arial"/>
                <w:sz w:val="32"/>
                <w:szCs w:val="32"/>
              </w:rPr>
            </w:pPr>
          </w:p>
        </w:tc>
      </w:tr>
      <w:tr w:rsidR="0061305E" w14:paraId="45D103A4" w14:textId="77777777" w:rsidTr="003D0356">
        <w:tc>
          <w:tcPr>
            <w:tcW w:w="2166" w:type="dxa"/>
            <w:gridSpan w:val="2"/>
          </w:tcPr>
          <w:p w14:paraId="16F3A5A6" w14:textId="77777777" w:rsidR="0044493C" w:rsidRDefault="0061305E" w:rsidP="009D70C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11EF48E" wp14:editId="5723F6EA">
                  <wp:extent cx="1184129" cy="952500"/>
                  <wp:effectExtent l="0" t="0" r="0" b="0"/>
                  <wp:docPr id="287" name="Picture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156" cy="9557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8D48482" w14:textId="77777777" w:rsidR="0061305E" w:rsidRDefault="0061305E" w:rsidP="009D70C1">
            <w:pPr>
              <w:rPr>
                <w:rFonts w:cs="Arial"/>
                <w:sz w:val="32"/>
                <w:szCs w:val="32"/>
              </w:rPr>
            </w:pPr>
          </w:p>
          <w:p w14:paraId="298E5351" w14:textId="1398D29D" w:rsidR="003D0356" w:rsidRDefault="003D0356" w:rsidP="009D70C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596" w:type="dxa"/>
          </w:tcPr>
          <w:p w14:paraId="2EDD8D2A" w14:textId="77777777" w:rsidR="0044493C" w:rsidRPr="0044493C" w:rsidRDefault="0044493C" w:rsidP="00925266">
            <w:pPr>
              <w:numPr>
                <w:ilvl w:val="0"/>
                <w:numId w:val="9"/>
              </w:numPr>
              <w:rPr>
                <w:rFonts w:cs="Arial"/>
                <w:sz w:val="32"/>
                <w:szCs w:val="32"/>
              </w:rPr>
            </w:pPr>
            <w:r w:rsidRPr="0044493C">
              <w:rPr>
                <w:rFonts w:cs="Arial"/>
                <w:sz w:val="32"/>
                <w:szCs w:val="32"/>
              </w:rPr>
              <w:t>I know the community I am part of are welcoming and understand my needs</w:t>
            </w:r>
          </w:p>
          <w:p w14:paraId="541F0A0A" w14:textId="77777777" w:rsidR="0044493C" w:rsidRDefault="0044493C" w:rsidP="009D70C1">
            <w:pPr>
              <w:rPr>
                <w:rFonts w:cs="Arial"/>
                <w:sz w:val="32"/>
                <w:szCs w:val="32"/>
              </w:rPr>
            </w:pPr>
          </w:p>
        </w:tc>
      </w:tr>
      <w:tr w:rsidR="0061305E" w14:paraId="41B33259" w14:textId="77777777" w:rsidTr="003D0356">
        <w:tc>
          <w:tcPr>
            <w:tcW w:w="2166" w:type="dxa"/>
            <w:gridSpan w:val="2"/>
          </w:tcPr>
          <w:p w14:paraId="25D275C8" w14:textId="77777777" w:rsidR="0044493C" w:rsidRDefault="0061305E" w:rsidP="009D70C1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E249C53" wp14:editId="16686CCF">
                  <wp:extent cx="1116306" cy="876300"/>
                  <wp:effectExtent l="0" t="0" r="8255" b="0"/>
                  <wp:docPr id="288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723" cy="879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424EBA" w14:textId="77777777" w:rsidR="0061305E" w:rsidRDefault="0061305E" w:rsidP="009D70C1">
            <w:pPr>
              <w:rPr>
                <w:rFonts w:cs="Arial"/>
                <w:sz w:val="32"/>
                <w:szCs w:val="32"/>
              </w:rPr>
            </w:pPr>
          </w:p>
          <w:p w14:paraId="0FC9EE81" w14:textId="3BEC6743" w:rsidR="003D0356" w:rsidRDefault="003D0356" w:rsidP="009D70C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596" w:type="dxa"/>
          </w:tcPr>
          <w:p w14:paraId="60D98FD5" w14:textId="77777777" w:rsidR="0044493C" w:rsidRPr="0044493C" w:rsidRDefault="0044493C" w:rsidP="00925266">
            <w:pPr>
              <w:numPr>
                <w:ilvl w:val="0"/>
                <w:numId w:val="9"/>
              </w:numPr>
              <w:rPr>
                <w:rFonts w:cs="Arial"/>
                <w:sz w:val="32"/>
                <w:szCs w:val="32"/>
              </w:rPr>
            </w:pPr>
            <w:r w:rsidRPr="0044493C">
              <w:rPr>
                <w:rFonts w:cs="Arial"/>
                <w:sz w:val="32"/>
                <w:szCs w:val="32"/>
              </w:rPr>
              <w:t>I am able to be as independent as possible</w:t>
            </w:r>
          </w:p>
          <w:p w14:paraId="50CF7473" w14:textId="77777777" w:rsidR="0044493C" w:rsidRPr="0044493C" w:rsidRDefault="0044493C" w:rsidP="0044493C">
            <w:pPr>
              <w:rPr>
                <w:rFonts w:cs="Arial"/>
                <w:sz w:val="32"/>
                <w:szCs w:val="32"/>
              </w:rPr>
            </w:pPr>
          </w:p>
        </w:tc>
      </w:tr>
      <w:tr w:rsidR="0061305E" w14:paraId="695D39B1" w14:textId="77777777" w:rsidTr="003D0356">
        <w:tc>
          <w:tcPr>
            <w:tcW w:w="2166" w:type="dxa"/>
            <w:gridSpan w:val="2"/>
          </w:tcPr>
          <w:p w14:paraId="31654E2C" w14:textId="77777777" w:rsidR="0044493C" w:rsidRDefault="0061305E" w:rsidP="009D70C1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E7B550F" wp14:editId="33063F1A">
                  <wp:extent cx="1104900" cy="1121768"/>
                  <wp:effectExtent l="0" t="0" r="0" b="2540"/>
                  <wp:docPr id="289" name="Pictur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00" cy="112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0532A5" w14:textId="77777777" w:rsidR="0061305E" w:rsidRDefault="0061305E" w:rsidP="009D70C1">
            <w:pPr>
              <w:rPr>
                <w:rFonts w:cs="Arial"/>
                <w:sz w:val="32"/>
                <w:szCs w:val="32"/>
              </w:rPr>
            </w:pPr>
          </w:p>
          <w:p w14:paraId="2FA34FE6" w14:textId="45D32A29" w:rsidR="003D0356" w:rsidRDefault="003D0356" w:rsidP="009D70C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596" w:type="dxa"/>
          </w:tcPr>
          <w:p w14:paraId="6C928466" w14:textId="77777777" w:rsidR="0044493C" w:rsidRPr="0044493C" w:rsidRDefault="0044493C" w:rsidP="00925266">
            <w:pPr>
              <w:numPr>
                <w:ilvl w:val="0"/>
                <w:numId w:val="9"/>
              </w:numPr>
              <w:rPr>
                <w:rFonts w:cs="Arial"/>
                <w:sz w:val="32"/>
                <w:szCs w:val="32"/>
              </w:rPr>
            </w:pPr>
            <w:r w:rsidRPr="0044493C">
              <w:rPr>
                <w:rFonts w:cs="Arial"/>
                <w:sz w:val="32"/>
                <w:szCs w:val="32"/>
              </w:rPr>
              <w:t xml:space="preserve">I can get a personal budget or direct payment so that I can buy my own support and services and have more choice and independence </w:t>
            </w:r>
          </w:p>
          <w:p w14:paraId="273CFA5B" w14:textId="77777777" w:rsidR="0044493C" w:rsidRPr="0044493C" w:rsidRDefault="0044493C" w:rsidP="0044493C">
            <w:pPr>
              <w:rPr>
                <w:rFonts w:cs="Arial"/>
                <w:sz w:val="32"/>
                <w:szCs w:val="32"/>
              </w:rPr>
            </w:pPr>
          </w:p>
        </w:tc>
      </w:tr>
      <w:tr w:rsidR="0061305E" w14:paraId="325E25B6" w14:textId="77777777" w:rsidTr="003D0356">
        <w:tc>
          <w:tcPr>
            <w:tcW w:w="2166" w:type="dxa"/>
            <w:gridSpan w:val="2"/>
          </w:tcPr>
          <w:p w14:paraId="79115CE3" w14:textId="77777777" w:rsidR="0044493C" w:rsidRDefault="0061305E" w:rsidP="009D70C1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B8F6CE1" wp14:editId="303C3160">
                  <wp:extent cx="1162050" cy="1010373"/>
                  <wp:effectExtent l="0" t="0" r="0" b="0"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937" cy="1015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4D690A" w14:textId="77777777" w:rsidR="0061305E" w:rsidRDefault="0061305E" w:rsidP="009D70C1">
            <w:pPr>
              <w:rPr>
                <w:rFonts w:cs="Arial"/>
                <w:sz w:val="32"/>
                <w:szCs w:val="32"/>
              </w:rPr>
            </w:pPr>
          </w:p>
          <w:p w14:paraId="4C1BE1CF" w14:textId="4F74D648" w:rsidR="003D0356" w:rsidRDefault="003D0356" w:rsidP="009D70C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596" w:type="dxa"/>
          </w:tcPr>
          <w:p w14:paraId="0C470FEA" w14:textId="77777777" w:rsidR="0044493C" w:rsidRPr="0044493C" w:rsidRDefault="0044493C" w:rsidP="00925266">
            <w:pPr>
              <w:numPr>
                <w:ilvl w:val="0"/>
                <w:numId w:val="9"/>
              </w:numPr>
              <w:rPr>
                <w:rFonts w:cs="Arial"/>
                <w:sz w:val="32"/>
                <w:szCs w:val="32"/>
              </w:rPr>
            </w:pPr>
            <w:r w:rsidRPr="0044493C">
              <w:rPr>
                <w:rFonts w:cs="Arial"/>
                <w:sz w:val="32"/>
                <w:szCs w:val="32"/>
              </w:rPr>
              <w:t>I can do the activities I want to do and wherever possible I can choose where I do them</w:t>
            </w:r>
          </w:p>
          <w:p w14:paraId="64B2972A" w14:textId="77777777" w:rsidR="0044493C" w:rsidRPr="0044493C" w:rsidRDefault="0044493C" w:rsidP="0044493C">
            <w:pPr>
              <w:rPr>
                <w:rFonts w:cs="Arial"/>
                <w:sz w:val="32"/>
                <w:szCs w:val="32"/>
              </w:rPr>
            </w:pPr>
          </w:p>
        </w:tc>
      </w:tr>
      <w:tr w:rsidR="0061305E" w14:paraId="683A7937" w14:textId="77777777" w:rsidTr="003D0356">
        <w:tc>
          <w:tcPr>
            <w:tcW w:w="2166" w:type="dxa"/>
            <w:gridSpan w:val="2"/>
          </w:tcPr>
          <w:p w14:paraId="29B87A2E" w14:textId="77777777" w:rsidR="0044493C" w:rsidRDefault="0061305E" w:rsidP="009D70C1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7966AAE" wp14:editId="1C684CA5">
                  <wp:extent cx="1146195" cy="1495425"/>
                  <wp:effectExtent l="0" t="0" r="0" b="0"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689" cy="1503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446E80" w14:textId="133D176D" w:rsidR="0061305E" w:rsidRDefault="0061305E" w:rsidP="009D70C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596" w:type="dxa"/>
          </w:tcPr>
          <w:p w14:paraId="564EBA19" w14:textId="77777777" w:rsidR="0044493C" w:rsidRPr="0044493C" w:rsidRDefault="0044493C" w:rsidP="00925266">
            <w:pPr>
              <w:numPr>
                <w:ilvl w:val="0"/>
                <w:numId w:val="9"/>
              </w:numPr>
              <w:rPr>
                <w:rFonts w:cs="Arial"/>
                <w:sz w:val="32"/>
                <w:szCs w:val="32"/>
              </w:rPr>
            </w:pPr>
            <w:r w:rsidRPr="0044493C">
              <w:rPr>
                <w:rFonts w:cs="Arial"/>
                <w:sz w:val="32"/>
                <w:szCs w:val="32"/>
              </w:rPr>
              <w:t>I can access services and activities at evenings and weekends</w:t>
            </w:r>
          </w:p>
          <w:p w14:paraId="384FCB63" w14:textId="77777777" w:rsidR="0044493C" w:rsidRPr="0044493C" w:rsidRDefault="0044493C" w:rsidP="0044493C">
            <w:pPr>
              <w:rPr>
                <w:rFonts w:cs="Arial"/>
                <w:sz w:val="32"/>
                <w:szCs w:val="32"/>
              </w:rPr>
            </w:pPr>
          </w:p>
        </w:tc>
      </w:tr>
      <w:tr w:rsidR="0061305E" w14:paraId="004FC8A7" w14:textId="77777777" w:rsidTr="003D0356">
        <w:tc>
          <w:tcPr>
            <w:tcW w:w="2166" w:type="dxa"/>
            <w:gridSpan w:val="2"/>
          </w:tcPr>
          <w:p w14:paraId="511052AB" w14:textId="77777777" w:rsidR="0044493C" w:rsidRDefault="0061305E" w:rsidP="009D70C1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759D510" wp14:editId="40F90648">
                  <wp:extent cx="1145442" cy="1666875"/>
                  <wp:effectExtent l="0" t="0" r="0" b="0"/>
                  <wp:docPr id="292" name="Pictur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825" cy="1670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755B17" w14:textId="2717A48C" w:rsidR="0061305E" w:rsidRDefault="0061305E" w:rsidP="009D70C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596" w:type="dxa"/>
          </w:tcPr>
          <w:p w14:paraId="6DB1004F" w14:textId="77777777" w:rsidR="0044493C" w:rsidRPr="0044493C" w:rsidRDefault="0044493C" w:rsidP="00925266">
            <w:pPr>
              <w:numPr>
                <w:ilvl w:val="0"/>
                <w:numId w:val="9"/>
              </w:numPr>
              <w:rPr>
                <w:rFonts w:cs="Arial"/>
                <w:sz w:val="32"/>
                <w:szCs w:val="32"/>
              </w:rPr>
            </w:pPr>
            <w:r w:rsidRPr="0044493C">
              <w:rPr>
                <w:rFonts w:cs="Arial"/>
                <w:sz w:val="32"/>
                <w:szCs w:val="32"/>
              </w:rPr>
              <w:t>I am supported for as long as I need to be</w:t>
            </w:r>
          </w:p>
          <w:p w14:paraId="28347A97" w14:textId="77777777" w:rsidR="0044493C" w:rsidRPr="0044493C" w:rsidRDefault="0044493C" w:rsidP="0044493C">
            <w:pPr>
              <w:rPr>
                <w:rFonts w:cs="Arial"/>
                <w:sz w:val="32"/>
                <w:szCs w:val="32"/>
              </w:rPr>
            </w:pPr>
          </w:p>
        </w:tc>
      </w:tr>
      <w:tr w:rsidR="0061305E" w14:paraId="5D39E3E9" w14:textId="77777777" w:rsidTr="003D0356">
        <w:tc>
          <w:tcPr>
            <w:tcW w:w="2166" w:type="dxa"/>
            <w:gridSpan w:val="2"/>
          </w:tcPr>
          <w:p w14:paraId="1BE8B180" w14:textId="77777777" w:rsidR="0044493C" w:rsidRDefault="0061305E" w:rsidP="009D70C1">
            <w:pPr>
              <w:rPr>
                <w:rFonts w:cs="Arial"/>
                <w:sz w:val="32"/>
                <w:szCs w:val="32"/>
              </w:rPr>
            </w:pPr>
            <w:r w:rsidRPr="0061305E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4055739" wp14:editId="4D4CEF60">
                  <wp:extent cx="1162050" cy="1164178"/>
                  <wp:effectExtent l="0" t="0" r="0" b="0"/>
                  <wp:docPr id="293" name="Pictur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620" cy="116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6E46BF" w14:textId="74E8A401" w:rsidR="002A37B2" w:rsidRDefault="002A37B2" w:rsidP="009D70C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596" w:type="dxa"/>
          </w:tcPr>
          <w:p w14:paraId="5C24A669" w14:textId="77777777" w:rsidR="0044493C" w:rsidRPr="0044493C" w:rsidRDefault="0044493C" w:rsidP="00925266">
            <w:pPr>
              <w:numPr>
                <w:ilvl w:val="0"/>
                <w:numId w:val="9"/>
              </w:numPr>
              <w:rPr>
                <w:rFonts w:cs="Arial"/>
                <w:sz w:val="32"/>
                <w:szCs w:val="32"/>
              </w:rPr>
            </w:pPr>
            <w:r w:rsidRPr="0044493C">
              <w:rPr>
                <w:rFonts w:cs="Arial"/>
                <w:sz w:val="32"/>
                <w:szCs w:val="32"/>
              </w:rPr>
              <w:t>I can learn new things</w:t>
            </w:r>
          </w:p>
          <w:p w14:paraId="569CECEB" w14:textId="77777777" w:rsidR="0044493C" w:rsidRPr="0044493C" w:rsidRDefault="0044493C" w:rsidP="0044493C">
            <w:pPr>
              <w:rPr>
                <w:rFonts w:cs="Arial"/>
                <w:sz w:val="32"/>
                <w:szCs w:val="32"/>
              </w:rPr>
            </w:pPr>
          </w:p>
        </w:tc>
      </w:tr>
    </w:tbl>
    <w:p w14:paraId="27CA696E" w14:textId="1B3B5749" w:rsidR="0044493C" w:rsidRDefault="0044493C" w:rsidP="009D70C1">
      <w:pPr>
        <w:rPr>
          <w:rFonts w:cs="Arial"/>
          <w:sz w:val="32"/>
          <w:szCs w:val="32"/>
        </w:rPr>
      </w:pPr>
    </w:p>
    <w:p w14:paraId="0DF1497F" w14:textId="7C9D4627" w:rsidR="0044493C" w:rsidRDefault="0044493C" w:rsidP="009D70C1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8640"/>
      </w:tblGrid>
      <w:tr w:rsidR="009752ED" w14:paraId="7DE52ED3" w14:textId="77777777" w:rsidTr="00C82688">
        <w:tc>
          <w:tcPr>
            <w:tcW w:w="2122" w:type="dxa"/>
          </w:tcPr>
          <w:p w14:paraId="5971D45C" w14:textId="77777777" w:rsidR="009752ED" w:rsidRDefault="00AF7BFB" w:rsidP="009D70C1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19BB036" wp14:editId="3C66294E">
                  <wp:extent cx="1027503" cy="971550"/>
                  <wp:effectExtent l="0" t="0" r="1270" b="0"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120" cy="97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0D0D0A" w14:textId="03D9E6A4" w:rsidR="00AF7BFB" w:rsidRDefault="00AF7BFB" w:rsidP="009D70C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640" w:type="dxa"/>
          </w:tcPr>
          <w:p w14:paraId="6ABA0881" w14:textId="58C05B9D" w:rsidR="009752ED" w:rsidRPr="00D6446F" w:rsidRDefault="00D6446F" w:rsidP="00E228E4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D6446F">
              <w:rPr>
                <w:rFonts w:cs="Arial"/>
                <w:b/>
                <w:bCs/>
                <w:sz w:val="36"/>
                <w:szCs w:val="36"/>
              </w:rPr>
              <w:t>What next?</w:t>
            </w:r>
          </w:p>
        </w:tc>
      </w:tr>
      <w:tr w:rsidR="00E54474" w14:paraId="585125AC" w14:textId="77777777" w:rsidTr="00C82688">
        <w:tc>
          <w:tcPr>
            <w:tcW w:w="2122" w:type="dxa"/>
          </w:tcPr>
          <w:p w14:paraId="3458618F" w14:textId="77777777" w:rsidR="00E54474" w:rsidRDefault="007D1338" w:rsidP="009D70C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EB8C93" wp14:editId="0C7CC20A">
                  <wp:extent cx="1162050" cy="646493"/>
                  <wp:effectExtent l="0" t="0" r="0" b="1270"/>
                  <wp:docPr id="295" name="Pictur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204" cy="648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85AA21" w14:textId="292CBCEC" w:rsidR="007D1338" w:rsidRDefault="007D1338" w:rsidP="009D70C1">
            <w:pPr>
              <w:rPr>
                <w:noProof/>
              </w:rPr>
            </w:pPr>
          </w:p>
        </w:tc>
        <w:tc>
          <w:tcPr>
            <w:tcW w:w="8640" w:type="dxa"/>
          </w:tcPr>
          <w:p w14:paraId="5ADC8117" w14:textId="69EEB62D" w:rsidR="00E54474" w:rsidRDefault="002F764E" w:rsidP="00E228E4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Our</w:t>
            </w:r>
            <w:r w:rsidR="00E54474">
              <w:rPr>
                <w:rFonts w:cs="Arial"/>
                <w:sz w:val="32"/>
                <w:szCs w:val="32"/>
              </w:rPr>
              <w:t xml:space="preserve"> social work teams and services</w:t>
            </w:r>
            <w:r w:rsidR="00DB44A1">
              <w:rPr>
                <w:rFonts w:cs="Arial"/>
                <w:sz w:val="32"/>
                <w:szCs w:val="32"/>
              </w:rPr>
              <w:t xml:space="preserve"> will work with people </w:t>
            </w:r>
            <w:r>
              <w:rPr>
                <w:rFonts w:cs="Arial"/>
                <w:sz w:val="32"/>
                <w:szCs w:val="32"/>
              </w:rPr>
              <w:t>in a strength-based</w:t>
            </w:r>
            <w:r w:rsidR="00C1088C">
              <w:rPr>
                <w:rFonts w:cs="Arial"/>
                <w:sz w:val="32"/>
                <w:szCs w:val="32"/>
              </w:rPr>
              <w:t xml:space="preserve"> way. </w:t>
            </w:r>
            <w:r w:rsidR="00DB44A1">
              <w:rPr>
                <w:rFonts w:cs="Arial"/>
                <w:sz w:val="32"/>
                <w:szCs w:val="32"/>
              </w:rPr>
              <w:t xml:space="preserve"> </w:t>
            </w:r>
          </w:p>
        </w:tc>
      </w:tr>
      <w:tr w:rsidR="00D6446F" w14:paraId="375F1600" w14:textId="77777777" w:rsidTr="00C82688">
        <w:tc>
          <w:tcPr>
            <w:tcW w:w="2122" w:type="dxa"/>
          </w:tcPr>
          <w:p w14:paraId="39DC41D6" w14:textId="77777777" w:rsidR="00D6446F" w:rsidRDefault="00E76654" w:rsidP="009D70C1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1E7941D" wp14:editId="0A8F69DA">
                  <wp:extent cx="1076325" cy="1022509"/>
                  <wp:effectExtent l="0" t="0" r="0" b="6350"/>
                  <wp:docPr id="296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310" cy="1025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96A325" w14:textId="3ADC8B64" w:rsidR="00E76654" w:rsidRDefault="00E76654" w:rsidP="009D70C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640" w:type="dxa"/>
          </w:tcPr>
          <w:p w14:paraId="2BFD8188" w14:textId="3C337E1D" w:rsidR="00D6446F" w:rsidRPr="009D0EA7" w:rsidRDefault="00E76654" w:rsidP="009D0EA7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We will do this through</w:t>
            </w:r>
            <w:r w:rsidR="009D0EA7" w:rsidRPr="009D0EA7">
              <w:rPr>
                <w:rFonts w:cs="Arial"/>
                <w:sz w:val="32"/>
                <w:szCs w:val="32"/>
              </w:rPr>
              <w:t xml:space="preserve"> regular reviews so we know what support people need</w:t>
            </w:r>
            <w:r w:rsidR="007D1338">
              <w:rPr>
                <w:rFonts w:cs="Arial"/>
                <w:sz w:val="32"/>
                <w:szCs w:val="32"/>
              </w:rPr>
              <w:t xml:space="preserve"> and the best options to meet those needs</w:t>
            </w:r>
            <w:r w:rsidR="009D0EA7" w:rsidRPr="009D0EA7">
              <w:rPr>
                <w:rFonts w:cs="Arial"/>
                <w:sz w:val="32"/>
                <w:szCs w:val="32"/>
              </w:rPr>
              <w:t>.</w:t>
            </w:r>
          </w:p>
        </w:tc>
      </w:tr>
      <w:tr w:rsidR="00E76654" w14:paraId="5CDD085D" w14:textId="77777777" w:rsidTr="00C82688">
        <w:tc>
          <w:tcPr>
            <w:tcW w:w="2122" w:type="dxa"/>
          </w:tcPr>
          <w:p w14:paraId="386F44FA" w14:textId="77777777" w:rsidR="00E76654" w:rsidRDefault="00E76654" w:rsidP="009D70C1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EE0C8C6" wp14:editId="10834872">
                  <wp:extent cx="1066800" cy="1066800"/>
                  <wp:effectExtent l="0" t="0" r="0" b="0"/>
                  <wp:docPr id="297" name="Pictur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996948" w14:textId="08B59058" w:rsidR="00FB4AF0" w:rsidRDefault="00FB4AF0" w:rsidP="009D70C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640" w:type="dxa"/>
          </w:tcPr>
          <w:p w14:paraId="5068BB0F" w14:textId="55BE5182" w:rsidR="00E76654" w:rsidRPr="009D0EA7" w:rsidRDefault="00E76654" w:rsidP="009D0EA7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F</w:t>
            </w:r>
            <w:r w:rsidRPr="00E76654">
              <w:rPr>
                <w:rFonts w:cs="Arial"/>
                <w:sz w:val="32"/>
                <w:szCs w:val="32"/>
              </w:rPr>
              <w:t xml:space="preserve">or lots of people that will </w:t>
            </w:r>
            <w:r w:rsidR="00FB4AF0">
              <w:rPr>
                <w:rFonts w:cs="Arial"/>
                <w:sz w:val="32"/>
                <w:szCs w:val="32"/>
              </w:rPr>
              <w:t xml:space="preserve">mean </w:t>
            </w:r>
            <w:r w:rsidRPr="00E76654">
              <w:rPr>
                <w:rFonts w:cs="Arial"/>
                <w:sz w:val="32"/>
                <w:szCs w:val="32"/>
              </w:rPr>
              <w:t>using services and joining activities in the community.</w:t>
            </w:r>
          </w:p>
        </w:tc>
      </w:tr>
      <w:tr w:rsidR="00D6446F" w14:paraId="61F18A02" w14:textId="77777777" w:rsidTr="00C82688">
        <w:tc>
          <w:tcPr>
            <w:tcW w:w="2122" w:type="dxa"/>
          </w:tcPr>
          <w:p w14:paraId="7464D510" w14:textId="77777777" w:rsidR="00D6446F" w:rsidRDefault="00FB4AF0" w:rsidP="009D70C1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BAD5286" wp14:editId="1938ADC4">
                  <wp:extent cx="999876" cy="1171575"/>
                  <wp:effectExtent l="0" t="0" r="0" b="0"/>
                  <wp:docPr id="299" name="Pictur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719" cy="1174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83081F" w14:textId="2E6F06CE" w:rsidR="00FB4AF0" w:rsidRDefault="00FB4AF0" w:rsidP="009D70C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640" w:type="dxa"/>
          </w:tcPr>
          <w:p w14:paraId="2689E5CC" w14:textId="31807509" w:rsidR="00D6446F" w:rsidRDefault="009D0EA7" w:rsidP="009D0EA7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Where </w:t>
            </w:r>
            <w:r w:rsidR="00155830">
              <w:rPr>
                <w:rFonts w:cs="Arial"/>
                <w:sz w:val="32"/>
                <w:szCs w:val="32"/>
              </w:rPr>
              <w:t xml:space="preserve">there is not the </w:t>
            </w:r>
            <w:r>
              <w:rPr>
                <w:rFonts w:cs="Arial"/>
                <w:sz w:val="32"/>
                <w:szCs w:val="32"/>
              </w:rPr>
              <w:t xml:space="preserve">right support </w:t>
            </w:r>
            <w:r w:rsidR="00AE4200">
              <w:rPr>
                <w:rFonts w:cs="Arial"/>
                <w:sz w:val="32"/>
                <w:szCs w:val="32"/>
              </w:rPr>
              <w:t>or activity</w:t>
            </w:r>
            <w:r>
              <w:rPr>
                <w:rFonts w:cs="Arial"/>
                <w:sz w:val="32"/>
                <w:szCs w:val="32"/>
              </w:rPr>
              <w:t xml:space="preserve">, we will try our best </w:t>
            </w:r>
            <w:r w:rsidR="00AE4200">
              <w:rPr>
                <w:rFonts w:cs="Arial"/>
                <w:sz w:val="32"/>
                <w:szCs w:val="32"/>
              </w:rPr>
              <w:t>to work with</w:t>
            </w:r>
            <w:r>
              <w:rPr>
                <w:rFonts w:cs="Arial"/>
                <w:sz w:val="32"/>
                <w:szCs w:val="32"/>
              </w:rPr>
              <w:t xml:space="preserve"> </w:t>
            </w:r>
            <w:r w:rsidR="00AE4200">
              <w:rPr>
                <w:rFonts w:cs="Arial"/>
                <w:sz w:val="32"/>
                <w:szCs w:val="32"/>
              </w:rPr>
              <w:t xml:space="preserve">service providers to </w:t>
            </w:r>
            <w:r w:rsidR="0026441C">
              <w:rPr>
                <w:rFonts w:cs="Arial"/>
                <w:sz w:val="32"/>
                <w:szCs w:val="32"/>
              </w:rPr>
              <w:t>fill those gaps</w:t>
            </w:r>
            <w:r w:rsidR="00451116">
              <w:rPr>
                <w:rFonts w:cs="Arial"/>
                <w:sz w:val="32"/>
                <w:szCs w:val="32"/>
              </w:rPr>
              <w:t>.</w:t>
            </w:r>
          </w:p>
          <w:p w14:paraId="55DB87B2" w14:textId="1FB60FD3" w:rsidR="00FB4AF0" w:rsidRPr="009D0EA7" w:rsidRDefault="00FB4AF0" w:rsidP="009D0EA7">
            <w:pPr>
              <w:rPr>
                <w:rFonts w:cs="Arial"/>
                <w:sz w:val="32"/>
                <w:szCs w:val="32"/>
              </w:rPr>
            </w:pPr>
          </w:p>
        </w:tc>
      </w:tr>
      <w:tr w:rsidR="00D6446F" w14:paraId="2A7BB6EB" w14:textId="77777777" w:rsidTr="00C82688">
        <w:tc>
          <w:tcPr>
            <w:tcW w:w="2122" w:type="dxa"/>
          </w:tcPr>
          <w:p w14:paraId="6FE0208B" w14:textId="77777777" w:rsidR="00D6446F" w:rsidRDefault="00FB4AF0" w:rsidP="009D70C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8CB2F79" wp14:editId="732F682F">
                  <wp:extent cx="1085850" cy="1400375"/>
                  <wp:effectExtent l="0" t="0" r="0" b="9525"/>
                  <wp:docPr id="300" name="Pictur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556" cy="140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A0BA2D0" w14:textId="77777777" w:rsidR="00FB4AF0" w:rsidRDefault="00FB4AF0" w:rsidP="009D70C1">
            <w:pPr>
              <w:rPr>
                <w:rFonts w:cs="Arial"/>
                <w:sz w:val="32"/>
                <w:szCs w:val="32"/>
              </w:rPr>
            </w:pPr>
          </w:p>
          <w:p w14:paraId="2D71024D" w14:textId="44C37927" w:rsidR="003D0356" w:rsidRDefault="003D0356" w:rsidP="009D70C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640" w:type="dxa"/>
          </w:tcPr>
          <w:p w14:paraId="63721425" w14:textId="793F6425" w:rsidR="00D6446F" w:rsidRPr="009D0EA7" w:rsidRDefault="009D0EA7" w:rsidP="009D0EA7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We will work with local communities to make sure they </w:t>
            </w:r>
            <w:r w:rsidR="00AE4200">
              <w:rPr>
                <w:rFonts w:cs="Arial"/>
                <w:sz w:val="32"/>
                <w:szCs w:val="32"/>
              </w:rPr>
              <w:t xml:space="preserve">are </w:t>
            </w:r>
            <w:r>
              <w:rPr>
                <w:rFonts w:cs="Arial"/>
                <w:sz w:val="32"/>
                <w:szCs w:val="32"/>
              </w:rPr>
              <w:t>accessible</w:t>
            </w:r>
            <w:r w:rsidR="005D08A4">
              <w:rPr>
                <w:rFonts w:cs="Arial"/>
                <w:sz w:val="32"/>
                <w:szCs w:val="32"/>
              </w:rPr>
              <w:t xml:space="preserve"> to everyone.</w:t>
            </w:r>
          </w:p>
        </w:tc>
      </w:tr>
      <w:tr w:rsidR="005D08A4" w14:paraId="2D5433F4" w14:textId="77777777" w:rsidTr="00C82688">
        <w:tc>
          <w:tcPr>
            <w:tcW w:w="2122" w:type="dxa"/>
          </w:tcPr>
          <w:p w14:paraId="3905CA6B" w14:textId="77777777" w:rsidR="005D08A4" w:rsidRDefault="00FB4AF0" w:rsidP="009D70C1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7B3973A" wp14:editId="38207172">
                  <wp:extent cx="1087678" cy="1133475"/>
                  <wp:effectExtent l="0" t="0" r="0" b="0"/>
                  <wp:docPr id="301" name="Pictur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737" cy="1135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C855B9" w14:textId="4FACF37C" w:rsidR="00FB4AF0" w:rsidRDefault="00FB4AF0" w:rsidP="009D70C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640" w:type="dxa"/>
          </w:tcPr>
          <w:p w14:paraId="6FC3D1A8" w14:textId="79357D04" w:rsidR="005E5D74" w:rsidRDefault="00AE4200" w:rsidP="009D0EA7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lastRenderedPageBreak/>
              <w:t xml:space="preserve">We </w:t>
            </w:r>
            <w:r w:rsidR="00451116">
              <w:rPr>
                <w:rFonts w:cs="Arial"/>
                <w:sz w:val="32"/>
                <w:szCs w:val="32"/>
              </w:rPr>
              <w:t>will</w:t>
            </w:r>
            <w:r>
              <w:rPr>
                <w:rFonts w:cs="Arial"/>
                <w:sz w:val="32"/>
                <w:szCs w:val="32"/>
              </w:rPr>
              <w:t xml:space="preserve"> work </w:t>
            </w:r>
            <w:r w:rsidR="00451116">
              <w:rPr>
                <w:rFonts w:cs="Arial"/>
                <w:sz w:val="32"/>
                <w:szCs w:val="32"/>
              </w:rPr>
              <w:t xml:space="preserve">together </w:t>
            </w:r>
            <w:r w:rsidR="007F1D9C">
              <w:rPr>
                <w:rFonts w:cs="Arial"/>
                <w:sz w:val="32"/>
                <w:szCs w:val="32"/>
              </w:rPr>
              <w:t xml:space="preserve">with </w:t>
            </w:r>
            <w:r w:rsidR="00451116">
              <w:rPr>
                <w:rFonts w:cs="Arial"/>
                <w:sz w:val="32"/>
                <w:szCs w:val="32"/>
              </w:rPr>
              <w:t xml:space="preserve">the </w:t>
            </w:r>
            <w:r>
              <w:rPr>
                <w:rFonts w:cs="Arial"/>
                <w:sz w:val="32"/>
                <w:szCs w:val="32"/>
              </w:rPr>
              <w:t>people</w:t>
            </w:r>
            <w:r w:rsidR="00451116">
              <w:rPr>
                <w:rFonts w:cs="Arial"/>
                <w:sz w:val="32"/>
                <w:szCs w:val="32"/>
              </w:rPr>
              <w:t xml:space="preserve"> affected by </w:t>
            </w:r>
            <w:r w:rsidR="007F1D9C">
              <w:rPr>
                <w:rFonts w:cs="Arial"/>
                <w:sz w:val="32"/>
                <w:szCs w:val="32"/>
              </w:rPr>
              <w:t>any</w:t>
            </w:r>
            <w:r w:rsidR="00451116">
              <w:rPr>
                <w:rFonts w:cs="Arial"/>
                <w:sz w:val="32"/>
                <w:szCs w:val="32"/>
              </w:rPr>
              <w:t xml:space="preserve"> changes</w:t>
            </w:r>
            <w:r>
              <w:rPr>
                <w:rFonts w:cs="Arial"/>
                <w:sz w:val="32"/>
                <w:szCs w:val="32"/>
              </w:rPr>
              <w:t xml:space="preserve"> </w:t>
            </w:r>
            <w:r w:rsidR="00451116">
              <w:rPr>
                <w:rFonts w:cs="Arial"/>
                <w:sz w:val="32"/>
                <w:szCs w:val="32"/>
              </w:rPr>
              <w:t xml:space="preserve">to make sure what we do </w:t>
            </w:r>
            <w:r w:rsidR="007F1D9C">
              <w:rPr>
                <w:rFonts w:cs="Arial"/>
                <w:sz w:val="32"/>
                <w:szCs w:val="32"/>
              </w:rPr>
              <w:t>will meet people’s needs</w:t>
            </w:r>
            <w:r w:rsidR="00451116">
              <w:rPr>
                <w:rFonts w:cs="Arial"/>
                <w:sz w:val="32"/>
                <w:szCs w:val="32"/>
              </w:rPr>
              <w:t>.</w:t>
            </w:r>
          </w:p>
          <w:p w14:paraId="17CECB4B" w14:textId="7359BD5B" w:rsidR="00451116" w:rsidRDefault="00451116" w:rsidP="009D0EA7">
            <w:pPr>
              <w:rPr>
                <w:rFonts w:cs="Arial"/>
                <w:sz w:val="32"/>
                <w:szCs w:val="32"/>
              </w:rPr>
            </w:pPr>
          </w:p>
          <w:p w14:paraId="685DFD91" w14:textId="77777777" w:rsidR="005E5D74" w:rsidRDefault="005E5D74" w:rsidP="009D0EA7">
            <w:pPr>
              <w:rPr>
                <w:rFonts w:cs="Arial"/>
                <w:sz w:val="32"/>
                <w:szCs w:val="32"/>
              </w:rPr>
            </w:pPr>
          </w:p>
          <w:p w14:paraId="348D5720" w14:textId="4B71D0A4" w:rsidR="003D0356" w:rsidRDefault="003D0356" w:rsidP="009D0EA7">
            <w:pPr>
              <w:rPr>
                <w:rFonts w:cs="Arial"/>
                <w:sz w:val="32"/>
                <w:szCs w:val="32"/>
              </w:rPr>
            </w:pPr>
          </w:p>
        </w:tc>
      </w:tr>
      <w:tr w:rsidR="007F1D9C" w14:paraId="4FD4DD62" w14:textId="77777777" w:rsidTr="00C82688">
        <w:tc>
          <w:tcPr>
            <w:tcW w:w="2122" w:type="dxa"/>
          </w:tcPr>
          <w:p w14:paraId="40D15F69" w14:textId="77777777" w:rsidR="007F1D9C" w:rsidRDefault="00D21BC5" w:rsidP="009D70C1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B33BCBD" wp14:editId="239C03B4">
                  <wp:extent cx="1066800" cy="1023257"/>
                  <wp:effectExtent l="0" t="0" r="0" b="5715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164" cy="1023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E6E41A" w14:textId="3346DE78" w:rsidR="00D21BC5" w:rsidRDefault="00D21BC5" w:rsidP="009D70C1">
            <w:pPr>
              <w:rPr>
                <w:noProof/>
              </w:rPr>
            </w:pPr>
          </w:p>
        </w:tc>
        <w:tc>
          <w:tcPr>
            <w:tcW w:w="8640" w:type="dxa"/>
          </w:tcPr>
          <w:p w14:paraId="601D2CE1" w14:textId="764458DA" w:rsidR="007F1D9C" w:rsidRPr="007F1D9C" w:rsidRDefault="00D21BC5" w:rsidP="007F1D9C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I</w:t>
            </w:r>
            <w:r w:rsidR="007F1D9C" w:rsidRPr="007F1D9C">
              <w:rPr>
                <w:rFonts w:cs="Arial"/>
                <w:sz w:val="32"/>
                <w:szCs w:val="32"/>
              </w:rPr>
              <w:t xml:space="preserve">t will take time </w:t>
            </w:r>
            <w:r w:rsidR="007F1D9C">
              <w:rPr>
                <w:rFonts w:cs="Arial"/>
                <w:sz w:val="32"/>
                <w:szCs w:val="32"/>
              </w:rPr>
              <w:t>to make the changes</w:t>
            </w:r>
            <w:r>
              <w:rPr>
                <w:rFonts w:cs="Arial"/>
                <w:sz w:val="32"/>
                <w:szCs w:val="32"/>
              </w:rPr>
              <w:t xml:space="preserve"> so things will</w:t>
            </w:r>
            <w:r w:rsidRPr="007F1D9C">
              <w:rPr>
                <w:rFonts w:cs="Arial"/>
                <w:sz w:val="32"/>
                <w:szCs w:val="32"/>
              </w:rPr>
              <w:t xml:space="preserve"> not happen all at once</w:t>
            </w:r>
            <w:r>
              <w:rPr>
                <w:rFonts w:cs="Arial"/>
                <w:sz w:val="32"/>
                <w:szCs w:val="32"/>
              </w:rPr>
              <w:t>.</w:t>
            </w:r>
          </w:p>
          <w:p w14:paraId="33C96282" w14:textId="77777777" w:rsidR="007F1D9C" w:rsidRDefault="007F1D9C" w:rsidP="009D0EA7">
            <w:pPr>
              <w:rPr>
                <w:rFonts w:cs="Arial"/>
                <w:sz w:val="32"/>
                <w:szCs w:val="32"/>
              </w:rPr>
            </w:pPr>
          </w:p>
        </w:tc>
      </w:tr>
      <w:tr w:rsidR="005D08A4" w14:paraId="79BCF63C" w14:textId="77777777" w:rsidTr="00C82688">
        <w:tc>
          <w:tcPr>
            <w:tcW w:w="2122" w:type="dxa"/>
          </w:tcPr>
          <w:p w14:paraId="062C4040" w14:textId="7953494B" w:rsidR="005D08A4" w:rsidRDefault="005E5D74" w:rsidP="009D70C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04974D2" wp14:editId="266EB66A">
                  <wp:extent cx="1133475" cy="1211366"/>
                  <wp:effectExtent l="0" t="0" r="0" b="8255"/>
                  <wp:docPr id="303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180" cy="1216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21A58AB" w14:textId="77777777" w:rsidR="005E5D74" w:rsidRDefault="005E5D74" w:rsidP="009D70C1">
            <w:pPr>
              <w:rPr>
                <w:rFonts w:cs="Arial"/>
                <w:sz w:val="32"/>
                <w:szCs w:val="32"/>
              </w:rPr>
            </w:pPr>
          </w:p>
          <w:p w14:paraId="1E2ACEAA" w14:textId="77777777" w:rsidR="003D0356" w:rsidRDefault="003D0356" w:rsidP="009D70C1">
            <w:pPr>
              <w:rPr>
                <w:rFonts w:cs="Arial"/>
                <w:sz w:val="32"/>
                <w:szCs w:val="32"/>
              </w:rPr>
            </w:pPr>
          </w:p>
          <w:p w14:paraId="6F4420E3" w14:textId="37C8672C" w:rsidR="003D0356" w:rsidRDefault="003D0356" w:rsidP="009D70C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640" w:type="dxa"/>
          </w:tcPr>
          <w:p w14:paraId="23AE88A5" w14:textId="183E4FCA" w:rsidR="005D08A4" w:rsidRDefault="005D08A4" w:rsidP="009D0EA7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For some people the services they already have will still be the best on</w:t>
            </w:r>
            <w:r w:rsidR="00E76654">
              <w:rPr>
                <w:rFonts w:cs="Arial"/>
                <w:sz w:val="32"/>
                <w:szCs w:val="32"/>
              </w:rPr>
              <w:t>e to meet their needs.</w:t>
            </w:r>
          </w:p>
        </w:tc>
      </w:tr>
      <w:tr w:rsidR="005D08A4" w14:paraId="651C3E22" w14:textId="77777777" w:rsidTr="00C82688">
        <w:tc>
          <w:tcPr>
            <w:tcW w:w="2122" w:type="dxa"/>
          </w:tcPr>
          <w:p w14:paraId="422F3FDC" w14:textId="41704FAC" w:rsidR="005D08A4" w:rsidRDefault="005E5D74" w:rsidP="009D70C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82F8719" wp14:editId="504D52DA">
                  <wp:extent cx="1122045" cy="969645"/>
                  <wp:effectExtent l="0" t="0" r="1905" b="1905"/>
                  <wp:docPr id="305" name="Pictur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969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6E1A798" w14:textId="47E1F2DF" w:rsidR="005E5D74" w:rsidRDefault="005E5D74" w:rsidP="009D70C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640" w:type="dxa"/>
          </w:tcPr>
          <w:p w14:paraId="2B4C4B52" w14:textId="77777777" w:rsidR="00D21BC5" w:rsidRDefault="00D21BC5" w:rsidP="009D0EA7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We know changes to services can be worrying. </w:t>
            </w:r>
          </w:p>
          <w:p w14:paraId="7088C82A" w14:textId="77777777" w:rsidR="00D21BC5" w:rsidRDefault="00D21BC5" w:rsidP="009D0EA7">
            <w:pPr>
              <w:rPr>
                <w:rFonts w:cs="Arial"/>
                <w:sz w:val="32"/>
                <w:szCs w:val="32"/>
              </w:rPr>
            </w:pPr>
          </w:p>
          <w:p w14:paraId="0595894F" w14:textId="28F23FDD" w:rsidR="00D21BC5" w:rsidRDefault="00D21BC5" w:rsidP="009D0EA7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We hope by working together we can help people not to worry. </w:t>
            </w:r>
          </w:p>
          <w:p w14:paraId="69E72FA8" w14:textId="5C5892BC" w:rsidR="005D08A4" w:rsidRDefault="00D21BC5" w:rsidP="009D0EA7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 </w:t>
            </w:r>
          </w:p>
        </w:tc>
      </w:tr>
    </w:tbl>
    <w:p w14:paraId="3DA6C595" w14:textId="20D31799" w:rsidR="004836A0" w:rsidRDefault="004836A0" w:rsidP="009D70C1">
      <w:pPr>
        <w:rPr>
          <w:rFonts w:cs="Arial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8640"/>
      </w:tblGrid>
      <w:tr w:rsidR="0026441C" w14:paraId="5B54101E" w14:textId="77777777" w:rsidTr="0026441C">
        <w:tc>
          <w:tcPr>
            <w:tcW w:w="2122" w:type="dxa"/>
          </w:tcPr>
          <w:p w14:paraId="658673CC" w14:textId="77777777" w:rsidR="0026441C" w:rsidRDefault="0026441C" w:rsidP="009D70C1">
            <w:pPr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 wp14:anchorId="6D66B27C" wp14:editId="5ED17882">
                  <wp:extent cx="1143000" cy="744583"/>
                  <wp:effectExtent l="0" t="0" r="0" b="0"/>
                  <wp:docPr id="306" name="Pictur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796" cy="748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C67125" w14:textId="25090160" w:rsidR="0026441C" w:rsidRDefault="0026441C" w:rsidP="009D70C1">
            <w:pPr>
              <w:rPr>
                <w:rFonts w:cs="Arial"/>
              </w:rPr>
            </w:pPr>
          </w:p>
        </w:tc>
        <w:tc>
          <w:tcPr>
            <w:tcW w:w="8640" w:type="dxa"/>
          </w:tcPr>
          <w:p w14:paraId="0980445C" w14:textId="77777777" w:rsidR="00492912" w:rsidRDefault="0026441C" w:rsidP="009D70C1">
            <w:pPr>
              <w:rPr>
                <w:rFonts w:cs="Arial"/>
                <w:b/>
                <w:bCs/>
                <w:sz w:val="32"/>
                <w:szCs w:val="32"/>
              </w:rPr>
            </w:pPr>
            <w:r w:rsidRPr="0026441C">
              <w:rPr>
                <w:rFonts w:cs="Arial"/>
                <w:b/>
                <w:bCs/>
                <w:sz w:val="32"/>
                <w:szCs w:val="32"/>
              </w:rPr>
              <w:t xml:space="preserve">If you </w:t>
            </w:r>
            <w:r>
              <w:rPr>
                <w:rFonts w:cs="Arial"/>
                <w:b/>
                <w:bCs/>
                <w:sz w:val="32"/>
                <w:szCs w:val="32"/>
              </w:rPr>
              <w:t xml:space="preserve">have any questions </w:t>
            </w:r>
            <w:r w:rsidR="00492912">
              <w:rPr>
                <w:rFonts w:cs="Arial"/>
                <w:b/>
                <w:bCs/>
                <w:sz w:val="32"/>
                <w:szCs w:val="32"/>
              </w:rPr>
              <w:t xml:space="preserve">please speak to the people supporting you or </w:t>
            </w:r>
          </w:p>
          <w:p w14:paraId="47DA654F" w14:textId="77777777" w:rsidR="00492912" w:rsidRDefault="00492912" w:rsidP="009D70C1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01F89E3C" w14:textId="77777777" w:rsidR="00492912" w:rsidRDefault="00492912" w:rsidP="009D70C1">
            <w:pPr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 xml:space="preserve">email Adult Social Care at </w:t>
            </w:r>
            <w:hyperlink r:id="rId144" w:history="1">
              <w:r w:rsidRPr="00CA64C3">
                <w:rPr>
                  <w:rStyle w:val="Hyperlink"/>
                  <w:rFonts w:cs="Arial"/>
                  <w:b/>
                  <w:bCs/>
                  <w:sz w:val="32"/>
                  <w:szCs w:val="32"/>
                </w:rPr>
                <w:t>Dayoppsconsultation@nottscc.gov.uk</w:t>
              </w:r>
            </w:hyperlink>
          </w:p>
          <w:p w14:paraId="2668FAFA" w14:textId="77777777" w:rsidR="00492912" w:rsidRDefault="00492912" w:rsidP="009D70C1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4AEF59C7" w14:textId="30E24F0A" w:rsidR="0026441C" w:rsidRPr="0026441C" w:rsidRDefault="00492912" w:rsidP="009D70C1">
            <w:pPr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>call our Customer Services Centre on 0300 500 8080</w:t>
            </w:r>
          </w:p>
        </w:tc>
      </w:tr>
    </w:tbl>
    <w:p w14:paraId="5D3D06D9" w14:textId="77777777" w:rsidR="0026441C" w:rsidRDefault="0026441C" w:rsidP="009D70C1">
      <w:pPr>
        <w:rPr>
          <w:rFonts w:cs="Arial"/>
        </w:rPr>
      </w:pPr>
    </w:p>
    <w:sectPr w:rsidR="0026441C" w:rsidSect="00B56D07">
      <w:footerReference w:type="default" r:id="rId145"/>
      <w:type w:val="continuous"/>
      <w:pgSz w:w="11906" w:h="16838" w:code="9"/>
      <w:pgMar w:top="992" w:right="567" w:bottom="851" w:left="567" w:header="709" w:footer="284" w:gutter="0"/>
      <w:cols w:sep="1"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15C485" w14:textId="77777777" w:rsidR="0075671D" w:rsidRDefault="0075671D">
      <w:r>
        <w:separator/>
      </w:r>
    </w:p>
  </w:endnote>
  <w:endnote w:type="continuationSeparator" w:id="0">
    <w:p w14:paraId="4D6E139C" w14:textId="77777777" w:rsidR="0075671D" w:rsidRDefault="00756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18"/>
        <w:szCs w:val="20"/>
      </w:rPr>
      <w:id w:val="860082579"/>
      <w:docPartObj>
        <w:docPartGallery w:val="Page Numbers (Top of Page)"/>
        <w:docPartUnique/>
      </w:docPartObj>
    </w:sdtPr>
    <w:sdtContent>
      <w:p w14:paraId="7A398B71" w14:textId="1E1EA590" w:rsidR="00A67C59" w:rsidRPr="0080527C" w:rsidRDefault="00A67C59">
        <w:pPr>
          <w:pStyle w:val="Footer"/>
          <w:rPr>
            <w:sz w:val="20"/>
            <w:szCs w:val="20"/>
          </w:rPr>
        </w:pPr>
        <w:r w:rsidRPr="0080527C">
          <w:rPr>
            <w:sz w:val="18"/>
            <w:szCs w:val="18"/>
          </w:rPr>
          <w:t xml:space="preserve">Easy Read Day Opportunities Strategy  2021 – 2026        June 2021                        </w:t>
        </w:r>
        <w:r w:rsidRPr="0080527C">
          <w:rPr>
            <w:sz w:val="18"/>
            <w:szCs w:val="18"/>
          </w:rPr>
          <w:tab/>
          <w:t xml:space="preserve">                      Page </w:t>
        </w:r>
        <w:r w:rsidRPr="0080527C">
          <w:rPr>
            <w:b/>
            <w:bCs/>
            <w:sz w:val="18"/>
            <w:szCs w:val="18"/>
          </w:rPr>
          <w:fldChar w:fldCharType="begin"/>
        </w:r>
        <w:r w:rsidRPr="0080527C">
          <w:rPr>
            <w:b/>
            <w:bCs/>
            <w:sz w:val="18"/>
            <w:szCs w:val="18"/>
          </w:rPr>
          <w:instrText xml:space="preserve"> PAGE </w:instrText>
        </w:r>
        <w:r w:rsidRPr="0080527C">
          <w:rPr>
            <w:b/>
            <w:bCs/>
            <w:sz w:val="18"/>
            <w:szCs w:val="18"/>
          </w:rPr>
          <w:fldChar w:fldCharType="separate"/>
        </w:r>
        <w:r w:rsidRPr="0080527C">
          <w:rPr>
            <w:b/>
            <w:bCs/>
            <w:noProof/>
            <w:sz w:val="18"/>
            <w:szCs w:val="18"/>
          </w:rPr>
          <w:t>2</w:t>
        </w:r>
        <w:r w:rsidRPr="0080527C">
          <w:rPr>
            <w:b/>
            <w:bCs/>
            <w:sz w:val="18"/>
            <w:szCs w:val="18"/>
          </w:rPr>
          <w:fldChar w:fldCharType="end"/>
        </w:r>
        <w:r w:rsidRPr="0080527C">
          <w:rPr>
            <w:sz w:val="18"/>
            <w:szCs w:val="18"/>
          </w:rPr>
          <w:t xml:space="preserve"> of </w:t>
        </w:r>
        <w:r w:rsidRPr="0080527C">
          <w:rPr>
            <w:b/>
            <w:bCs/>
            <w:sz w:val="18"/>
            <w:szCs w:val="18"/>
          </w:rPr>
          <w:fldChar w:fldCharType="begin"/>
        </w:r>
        <w:r w:rsidRPr="0080527C">
          <w:rPr>
            <w:b/>
            <w:bCs/>
            <w:sz w:val="18"/>
            <w:szCs w:val="18"/>
          </w:rPr>
          <w:instrText xml:space="preserve"> NUMPAGES  </w:instrText>
        </w:r>
        <w:r w:rsidRPr="0080527C">
          <w:rPr>
            <w:b/>
            <w:bCs/>
            <w:sz w:val="18"/>
            <w:szCs w:val="18"/>
          </w:rPr>
          <w:fldChar w:fldCharType="separate"/>
        </w:r>
        <w:r w:rsidRPr="0080527C">
          <w:rPr>
            <w:b/>
            <w:bCs/>
            <w:noProof/>
            <w:sz w:val="18"/>
            <w:szCs w:val="18"/>
          </w:rPr>
          <w:t>2</w:t>
        </w:r>
        <w:r w:rsidRPr="0080527C">
          <w:rPr>
            <w:b/>
            <w:bCs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D8E4F2" w14:textId="77777777" w:rsidR="0075671D" w:rsidRDefault="0075671D">
      <w:r>
        <w:separator/>
      </w:r>
    </w:p>
  </w:footnote>
  <w:footnote w:type="continuationSeparator" w:id="0">
    <w:p w14:paraId="719B1A0B" w14:textId="77777777" w:rsidR="0075671D" w:rsidRDefault="007567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1D1A11"/>
    <w:multiLevelType w:val="hybridMultilevel"/>
    <w:tmpl w:val="F6F00F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B7468D"/>
    <w:multiLevelType w:val="hybridMultilevel"/>
    <w:tmpl w:val="A6D25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9E442B"/>
    <w:multiLevelType w:val="hybridMultilevel"/>
    <w:tmpl w:val="DE04E6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4C4AD6"/>
    <w:multiLevelType w:val="hybridMultilevel"/>
    <w:tmpl w:val="900EED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9267FC"/>
    <w:multiLevelType w:val="hybridMultilevel"/>
    <w:tmpl w:val="028869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C304B8"/>
    <w:multiLevelType w:val="hybridMultilevel"/>
    <w:tmpl w:val="4EF21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180426"/>
    <w:multiLevelType w:val="hybridMultilevel"/>
    <w:tmpl w:val="886885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ED3F4C"/>
    <w:multiLevelType w:val="hybridMultilevel"/>
    <w:tmpl w:val="A282C4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874054"/>
    <w:multiLevelType w:val="hybridMultilevel"/>
    <w:tmpl w:val="EEC472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160731"/>
    <w:multiLevelType w:val="hybridMultilevel"/>
    <w:tmpl w:val="085037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7D0539"/>
    <w:multiLevelType w:val="hybridMultilevel"/>
    <w:tmpl w:val="326E23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896E90"/>
    <w:multiLevelType w:val="hybridMultilevel"/>
    <w:tmpl w:val="B06001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600E6B"/>
    <w:multiLevelType w:val="hybridMultilevel"/>
    <w:tmpl w:val="82DA67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726892"/>
    <w:multiLevelType w:val="hybridMultilevel"/>
    <w:tmpl w:val="CC5C80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D21C5B"/>
    <w:multiLevelType w:val="hybridMultilevel"/>
    <w:tmpl w:val="FE0EE8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CD0033"/>
    <w:multiLevelType w:val="hybridMultilevel"/>
    <w:tmpl w:val="C28287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DD4B9C"/>
    <w:multiLevelType w:val="hybridMultilevel"/>
    <w:tmpl w:val="ABB6D4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8D2BDB"/>
    <w:multiLevelType w:val="hybridMultilevel"/>
    <w:tmpl w:val="6A92C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8A7A6C"/>
    <w:multiLevelType w:val="hybridMultilevel"/>
    <w:tmpl w:val="D5EA33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13"/>
  </w:num>
  <w:num w:numId="5">
    <w:abstractNumId w:val="18"/>
  </w:num>
  <w:num w:numId="6">
    <w:abstractNumId w:val="17"/>
  </w:num>
  <w:num w:numId="7">
    <w:abstractNumId w:val="12"/>
  </w:num>
  <w:num w:numId="8">
    <w:abstractNumId w:val="15"/>
  </w:num>
  <w:num w:numId="9">
    <w:abstractNumId w:val="16"/>
  </w:num>
  <w:num w:numId="10">
    <w:abstractNumId w:val="7"/>
  </w:num>
  <w:num w:numId="11">
    <w:abstractNumId w:val="9"/>
  </w:num>
  <w:num w:numId="12">
    <w:abstractNumId w:val="10"/>
  </w:num>
  <w:num w:numId="13">
    <w:abstractNumId w:val="14"/>
  </w:num>
  <w:num w:numId="14">
    <w:abstractNumId w:val="0"/>
  </w:num>
  <w:num w:numId="15">
    <w:abstractNumId w:val="11"/>
  </w:num>
  <w:num w:numId="16">
    <w:abstractNumId w:val="6"/>
  </w:num>
  <w:num w:numId="17">
    <w:abstractNumId w:val="1"/>
  </w:num>
  <w:num w:numId="18">
    <w:abstractNumId w:val="3"/>
  </w:num>
  <w:num w:numId="19">
    <w:abstractNumId w:val="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16E7"/>
    <w:rsid w:val="0000430A"/>
    <w:rsid w:val="00006495"/>
    <w:rsid w:val="0001075B"/>
    <w:rsid w:val="00011DCE"/>
    <w:rsid w:val="0001385B"/>
    <w:rsid w:val="000143BD"/>
    <w:rsid w:val="00015DBD"/>
    <w:rsid w:val="00016839"/>
    <w:rsid w:val="00017632"/>
    <w:rsid w:val="00032C54"/>
    <w:rsid w:val="000357DC"/>
    <w:rsid w:val="00035CFD"/>
    <w:rsid w:val="00040116"/>
    <w:rsid w:val="000428B8"/>
    <w:rsid w:val="00043384"/>
    <w:rsid w:val="000449C0"/>
    <w:rsid w:val="00052E48"/>
    <w:rsid w:val="00054B38"/>
    <w:rsid w:val="000617EF"/>
    <w:rsid w:val="0006418A"/>
    <w:rsid w:val="0006681C"/>
    <w:rsid w:val="0006755A"/>
    <w:rsid w:val="00071711"/>
    <w:rsid w:val="00086646"/>
    <w:rsid w:val="000874D7"/>
    <w:rsid w:val="00087694"/>
    <w:rsid w:val="00090A2B"/>
    <w:rsid w:val="00091CA7"/>
    <w:rsid w:val="00092637"/>
    <w:rsid w:val="00092F91"/>
    <w:rsid w:val="000949D7"/>
    <w:rsid w:val="00096C86"/>
    <w:rsid w:val="000A4FBC"/>
    <w:rsid w:val="000A7906"/>
    <w:rsid w:val="000B05A2"/>
    <w:rsid w:val="000B44EC"/>
    <w:rsid w:val="000B5DB4"/>
    <w:rsid w:val="000B72FB"/>
    <w:rsid w:val="000C66E7"/>
    <w:rsid w:val="000D048D"/>
    <w:rsid w:val="000D189B"/>
    <w:rsid w:val="000D55D5"/>
    <w:rsid w:val="000D7C3D"/>
    <w:rsid w:val="000E28EB"/>
    <w:rsid w:val="000E3B25"/>
    <w:rsid w:val="000F38FC"/>
    <w:rsid w:val="000F45CF"/>
    <w:rsid w:val="000F58DA"/>
    <w:rsid w:val="000F7A28"/>
    <w:rsid w:val="000F7F8C"/>
    <w:rsid w:val="00100C0F"/>
    <w:rsid w:val="00103331"/>
    <w:rsid w:val="00110D54"/>
    <w:rsid w:val="00110DF3"/>
    <w:rsid w:val="00113177"/>
    <w:rsid w:val="001168E7"/>
    <w:rsid w:val="00116E4D"/>
    <w:rsid w:val="00117753"/>
    <w:rsid w:val="001223DC"/>
    <w:rsid w:val="001226A1"/>
    <w:rsid w:val="001263E7"/>
    <w:rsid w:val="001437A0"/>
    <w:rsid w:val="00143B30"/>
    <w:rsid w:val="00147513"/>
    <w:rsid w:val="001523C7"/>
    <w:rsid w:val="00152F05"/>
    <w:rsid w:val="00155690"/>
    <w:rsid w:val="00155830"/>
    <w:rsid w:val="00157BE2"/>
    <w:rsid w:val="00163A35"/>
    <w:rsid w:val="00164E88"/>
    <w:rsid w:val="001654B8"/>
    <w:rsid w:val="00170BCA"/>
    <w:rsid w:val="0017446A"/>
    <w:rsid w:val="001772D9"/>
    <w:rsid w:val="00185792"/>
    <w:rsid w:val="00187D4A"/>
    <w:rsid w:val="0019260B"/>
    <w:rsid w:val="00193C7E"/>
    <w:rsid w:val="001A38C8"/>
    <w:rsid w:val="001A3F20"/>
    <w:rsid w:val="001A4088"/>
    <w:rsid w:val="001A4A13"/>
    <w:rsid w:val="001A5BDA"/>
    <w:rsid w:val="001B189A"/>
    <w:rsid w:val="001B199D"/>
    <w:rsid w:val="001B3613"/>
    <w:rsid w:val="001D4359"/>
    <w:rsid w:val="001D51E9"/>
    <w:rsid w:val="001D5E72"/>
    <w:rsid w:val="001D7C8F"/>
    <w:rsid w:val="001E3412"/>
    <w:rsid w:val="001E4235"/>
    <w:rsid w:val="001E4C5B"/>
    <w:rsid w:val="001E5445"/>
    <w:rsid w:val="001F59C8"/>
    <w:rsid w:val="001F6C7F"/>
    <w:rsid w:val="001F6F92"/>
    <w:rsid w:val="001F74D4"/>
    <w:rsid w:val="00202369"/>
    <w:rsid w:val="00202885"/>
    <w:rsid w:val="002030CA"/>
    <w:rsid w:val="002127E7"/>
    <w:rsid w:val="00214880"/>
    <w:rsid w:val="002177E1"/>
    <w:rsid w:val="002208C7"/>
    <w:rsid w:val="00230993"/>
    <w:rsid w:val="00234E76"/>
    <w:rsid w:val="00236508"/>
    <w:rsid w:val="00243596"/>
    <w:rsid w:val="0024685A"/>
    <w:rsid w:val="00246AF1"/>
    <w:rsid w:val="002501E4"/>
    <w:rsid w:val="0025224B"/>
    <w:rsid w:val="00255218"/>
    <w:rsid w:val="00256185"/>
    <w:rsid w:val="0026441C"/>
    <w:rsid w:val="00264EA3"/>
    <w:rsid w:val="002654E5"/>
    <w:rsid w:val="00277322"/>
    <w:rsid w:val="002776B6"/>
    <w:rsid w:val="002809DD"/>
    <w:rsid w:val="00280F07"/>
    <w:rsid w:val="00281A39"/>
    <w:rsid w:val="00283B93"/>
    <w:rsid w:val="002935C4"/>
    <w:rsid w:val="002958EC"/>
    <w:rsid w:val="002A37B2"/>
    <w:rsid w:val="002A3F95"/>
    <w:rsid w:val="002A56D9"/>
    <w:rsid w:val="002A5C67"/>
    <w:rsid w:val="002A75D5"/>
    <w:rsid w:val="002B2004"/>
    <w:rsid w:val="002B7F21"/>
    <w:rsid w:val="002C33A0"/>
    <w:rsid w:val="002C380B"/>
    <w:rsid w:val="002C7ABE"/>
    <w:rsid w:val="002D04BD"/>
    <w:rsid w:val="002D2009"/>
    <w:rsid w:val="002E36A4"/>
    <w:rsid w:val="002F0394"/>
    <w:rsid w:val="002F1E1E"/>
    <w:rsid w:val="002F5DA0"/>
    <w:rsid w:val="002F764E"/>
    <w:rsid w:val="00305FF6"/>
    <w:rsid w:val="00322147"/>
    <w:rsid w:val="00322AAD"/>
    <w:rsid w:val="0032300E"/>
    <w:rsid w:val="00323111"/>
    <w:rsid w:val="00331E92"/>
    <w:rsid w:val="00333761"/>
    <w:rsid w:val="003338CB"/>
    <w:rsid w:val="00337F26"/>
    <w:rsid w:val="00345104"/>
    <w:rsid w:val="00346DA1"/>
    <w:rsid w:val="00350A40"/>
    <w:rsid w:val="00354AE6"/>
    <w:rsid w:val="00354C00"/>
    <w:rsid w:val="00357F99"/>
    <w:rsid w:val="00361766"/>
    <w:rsid w:val="00364441"/>
    <w:rsid w:val="00367DD7"/>
    <w:rsid w:val="00374103"/>
    <w:rsid w:val="00375151"/>
    <w:rsid w:val="00375FBB"/>
    <w:rsid w:val="003763DB"/>
    <w:rsid w:val="00382139"/>
    <w:rsid w:val="00382ECF"/>
    <w:rsid w:val="00386623"/>
    <w:rsid w:val="003A6ACE"/>
    <w:rsid w:val="003B397B"/>
    <w:rsid w:val="003B3CA3"/>
    <w:rsid w:val="003B41BE"/>
    <w:rsid w:val="003B44F4"/>
    <w:rsid w:val="003B51BD"/>
    <w:rsid w:val="003C5783"/>
    <w:rsid w:val="003D0356"/>
    <w:rsid w:val="003D3488"/>
    <w:rsid w:val="003D3BC2"/>
    <w:rsid w:val="003D695D"/>
    <w:rsid w:val="003D70A8"/>
    <w:rsid w:val="003D7DEC"/>
    <w:rsid w:val="003E36FA"/>
    <w:rsid w:val="003E5ECF"/>
    <w:rsid w:val="003E6147"/>
    <w:rsid w:val="003F3337"/>
    <w:rsid w:val="003F3CC9"/>
    <w:rsid w:val="003F3D73"/>
    <w:rsid w:val="003F6255"/>
    <w:rsid w:val="00400799"/>
    <w:rsid w:val="004016DA"/>
    <w:rsid w:val="00402AE0"/>
    <w:rsid w:val="00406273"/>
    <w:rsid w:val="00411BC8"/>
    <w:rsid w:val="004163E8"/>
    <w:rsid w:val="00416C39"/>
    <w:rsid w:val="00417A27"/>
    <w:rsid w:val="00430FC1"/>
    <w:rsid w:val="0043200A"/>
    <w:rsid w:val="004401EB"/>
    <w:rsid w:val="00444706"/>
    <w:rsid w:val="0044493C"/>
    <w:rsid w:val="00444948"/>
    <w:rsid w:val="00451116"/>
    <w:rsid w:val="004515F9"/>
    <w:rsid w:val="00451F29"/>
    <w:rsid w:val="0045377B"/>
    <w:rsid w:val="0045638C"/>
    <w:rsid w:val="00456A45"/>
    <w:rsid w:val="00467E68"/>
    <w:rsid w:val="00470630"/>
    <w:rsid w:val="004738D7"/>
    <w:rsid w:val="004755A6"/>
    <w:rsid w:val="004808AE"/>
    <w:rsid w:val="004836A0"/>
    <w:rsid w:val="00484C23"/>
    <w:rsid w:val="004908AB"/>
    <w:rsid w:val="00492754"/>
    <w:rsid w:val="00492912"/>
    <w:rsid w:val="004970FC"/>
    <w:rsid w:val="004A056B"/>
    <w:rsid w:val="004A1687"/>
    <w:rsid w:val="004A2833"/>
    <w:rsid w:val="004A28C5"/>
    <w:rsid w:val="004A32AB"/>
    <w:rsid w:val="004A3B10"/>
    <w:rsid w:val="004B2061"/>
    <w:rsid w:val="004B4BF5"/>
    <w:rsid w:val="004B4CC8"/>
    <w:rsid w:val="004B7558"/>
    <w:rsid w:val="004C5165"/>
    <w:rsid w:val="004D1606"/>
    <w:rsid w:val="004D4FAA"/>
    <w:rsid w:val="004D6C2B"/>
    <w:rsid w:val="004D6E51"/>
    <w:rsid w:val="004D7797"/>
    <w:rsid w:val="004E104B"/>
    <w:rsid w:val="004E438D"/>
    <w:rsid w:val="004E490D"/>
    <w:rsid w:val="004F429E"/>
    <w:rsid w:val="004F58B9"/>
    <w:rsid w:val="00511492"/>
    <w:rsid w:val="0052063C"/>
    <w:rsid w:val="00521E52"/>
    <w:rsid w:val="00541064"/>
    <w:rsid w:val="005452FD"/>
    <w:rsid w:val="00546100"/>
    <w:rsid w:val="00547629"/>
    <w:rsid w:val="00547C58"/>
    <w:rsid w:val="00551738"/>
    <w:rsid w:val="00565F03"/>
    <w:rsid w:val="0057384C"/>
    <w:rsid w:val="00580CD2"/>
    <w:rsid w:val="00594E5C"/>
    <w:rsid w:val="00595A5C"/>
    <w:rsid w:val="00597DEF"/>
    <w:rsid w:val="005A0310"/>
    <w:rsid w:val="005A1B3D"/>
    <w:rsid w:val="005A3510"/>
    <w:rsid w:val="005B0CA3"/>
    <w:rsid w:val="005C24F3"/>
    <w:rsid w:val="005C4D82"/>
    <w:rsid w:val="005C76AE"/>
    <w:rsid w:val="005D00B0"/>
    <w:rsid w:val="005D08A4"/>
    <w:rsid w:val="005D4832"/>
    <w:rsid w:val="005D4EE1"/>
    <w:rsid w:val="005D6721"/>
    <w:rsid w:val="005E4B29"/>
    <w:rsid w:val="005E5D74"/>
    <w:rsid w:val="005E7F9F"/>
    <w:rsid w:val="005F12B2"/>
    <w:rsid w:val="005F17DF"/>
    <w:rsid w:val="005F2D73"/>
    <w:rsid w:val="005F32DF"/>
    <w:rsid w:val="005F47FE"/>
    <w:rsid w:val="005F6119"/>
    <w:rsid w:val="0060169A"/>
    <w:rsid w:val="006027C6"/>
    <w:rsid w:val="006056B0"/>
    <w:rsid w:val="00611385"/>
    <w:rsid w:val="006129A9"/>
    <w:rsid w:val="00612E91"/>
    <w:rsid w:val="0061305E"/>
    <w:rsid w:val="00614674"/>
    <w:rsid w:val="006204B7"/>
    <w:rsid w:val="00631633"/>
    <w:rsid w:val="006324FF"/>
    <w:rsid w:val="00634E6F"/>
    <w:rsid w:val="00635747"/>
    <w:rsid w:val="00635954"/>
    <w:rsid w:val="00647BC6"/>
    <w:rsid w:val="006519EC"/>
    <w:rsid w:val="0065515A"/>
    <w:rsid w:val="0066791C"/>
    <w:rsid w:val="00674942"/>
    <w:rsid w:val="00677567"/>
    <w:rsid w:val="00686E45"/>
    <w:rsid w:val="00696D85"/>
    <w:rsid w:val="006A0DF4"/>
    <w:rsid w:val="006B4793"/>
    <w:rsid w:val="006C6AA2"/>
    <w:rsid w:val="006D2AA2"/>
    <w:rsid w:val="006D4E6F"/>
    <w:rsid w:val="006E0B1A"/>
    <w:rsid w:val="006E4169"/>
    <w:rsid w:val="006F677D"/>
    <w:rsid w:val="007010AF"/>
    <w:rsid w:val="00701825"/>
    <w:rsid w:val="007042E0"/>
    <w:rsid w:val="00705F7E"/>
    <w:rsid w:val="00712A1C"/>
    <w:rsid w:val="00713F9A"/>
    <w:rsid w:val="0072238E"/>
    <w:rsid w:val="00725872"/>
    <w:rsid w:val="00727C67"/>
    <w:rsid w:val="00731ACD"/>
    <w:rsid w:val="00737237"/>
    <w:rsid w:val="00753ECC"/>
    <w:rsid w:val="0075671D"/>
    <w:rsid w:val="00756AA9"/>
    <w:rsid w:val="00757912"/>
    <w:rsid w:val="0076054D"/>
    <w:rsid w:val="00761058"/>
    <w:rsid w:val="007618B6"/>
    <w:rsid w:val="007705DC"/>
    <w:rsid w:val="00772709"/>
    <w:rsid w:val="00780A15"/>
    <w:rsid w:val="00782A57"/>
    <w:rsid w:val="007923A9"/>
    <w:rsid w:val="007977A2"/>
    <w:rsid w:val="007C1600"/>
    <w:rsid w:val="007D1338"/>
    <w:rsid w:val="007D1955"/>
    <w:rsid w:val="007D1E69"/>
    <w:rsid w:val="007D2521"/>
    <w:rsid w:val="007E3D51"/>
    <w:rsid w:val="007E516A"/>
    <w:rsid w:val="007E5457"/>
    <w:rsid w:val="007E5968"/>
    <w:rsid w:val="007F1D9C"/>
    <w:rsid w:val="007F600E"/>
    <w:rsid w:val="007F637B"/>
    <w:rsid w:val="00800384"/>
    <w:rsid w:val="00803300"/>
    <w:rsid w:val="00803F74"/>
    <w:rsid w:val="008043AD"/>
    <w:rsid w:val="0080527C"/>
    <w:rsid w:val="00806A2A"/>
    <w:rsid w:val="0081158E"/>
    <w:rsid w:val="008127A1"/>
    <w:rsid w:val="008221DC"/>
    <w:rsid w:val="00822C24"/>
    <w:rsid w:val="00832E48"/>
    <w:rsid w:val="008361A5"/>
    <w:rsid w:val="00837B10"/>
    <w:rsid w:val="00841535"/>
    <w:rsid w:val="00843105"/>
    <w:rsid w:val="00843EE4"/>
    <w:rsid w:val="00844B62"/>
    <w:rsid w:val="00847241"/>
    <w:rsid w:val="00854006"/>
    <w:rsid w:val="008549BF"/>
    <w:rsid w:val="00856E48"/>
    <w:rsid w:val="00860C5F"/>
    <w:rsid w:val="00861738"/>
    <w:rsid w:val="00863E93"/>
    <w:rsid w:val="00864F84"/>
    <w:rsid w:val="008657B9"/>
    <w:rsid w:val="00880D58"/>
    <w:rsid w:val="00881ED4"/>
    <w:rsid w:val="00887E00"/>
    <w:rsid w:val="008935FC"/>
    <w:rsid w:val="008A16E7"/>
    <w:rsid w:val="008A3430"/>
    <w:rsid w:val="008A61EE"/>
    <w:rsid w:val="008A6822"/>
    <w:rsid w:val="008B2FE3"/>
    <w:rsid w:val="008C0643"/>
    <w:rsid w:val="008C08A6"/>
    <w:rsid w:val="008C0D20"/>
    <w:rsid w:val="008C2AED"/>
    <w:rsid w:val="008D7D42"/>
    <w:rsid w:val="008F77E8"/>
    <w:rsid w:val="008F7D85"/>
    <w:rsid w:val="009001A3"/>
    <w:rsid w:val="0090592B"/>
    <w:rsid w:val="0090617C"/>
    <w:rsid w:val="00913ED0"/>
    <w:rsid w:val="00920C82"/>
    <w:rsid w:val="009213E6"/>
    <w:rsid w:val="00923246"/>
    <w:rsid w:val="009251F6"/>
    <w:rsid w:val="00925266"/>
    <w:rsid w:val="00925B3F"/>
    <w:rsid w:val="009263CD"/>
    <w:rsid w:val="00927BB7"/>
    <w:rsid w:val="00931E41"/>
    <w:rsid w:val="0094291E"/>
    <w:rsid w:val="009433E6"/>
    <w:rsid w:val="0094473D"/>
    <w:rsid w:val="0094528C"/>
    <w:rsid w:val="00951948"/>
    <w:rsid w:val="00962F1A"/>
    <w:rsid w:val="00970FC9"/>
    <w:rsid w:val="00973448"/>
    <w:rsid w:val="009739EE"/>
    <w:rsid w:val="00974C0F"/>
    <w:rsid w:val="009752ED"/>
    <w:rsid w:val="009814B5"/>
    <w:rsid w:val="009817AE"/>
    <w:rsid w:val="00983674"/>
    <w:rsid w:val="0098592C"/>
    <w:rsid w:val="00986FD0"/>
    <w:rsid w:val="009A27BB"/>
    <w:rsid w:val="009A2E21"/>
    <w:rsid w:val="009A3706"/>
    <w:rsid w:val="009B2A9C"/>
    <w:rsid w:val="009B53DF"/>
    <w:rsid w:val="009B74A0"/>
    <w:rsid w:val="009B7B5C"/>
    <w:rsid w:val="009C083C"/>
    <w:rsid w:val="009C0D48"/>
    <w:rsid w:val="009C1577"/>
    <w:rsid w:val="009C77D2"/>
    <w:rsid w:val="009C7914"/>
    <w:rsid w:val="009D0EA7"/>
    <w:rsid w:val="009D2DCE"/>
    <w:rsid w:val="009D52AE"/>
    <w:rsid w:val="009D627C"/>
    <w:rsid w:val="009D62CC"/>
    <w:rsid w:val="009D6C24"/>
    <w:rsid w:val="009D70C1"/>
    <w:rsid w:val="009D7F25"/>
    <w:rsid w:val="009F1932"/>
    <w:rsid w:val="009F4289"/>
    <w:rsid w:val="009F50A7"/>
    <w:rsid w:val="00A013CB"/>
    <w:rsid w:val="00A12A32"/>
    <w:rsid w:val="00A14016"/>
    <w:rsid w:val="00A17D79"/>
    <w:rsid w:val="00A24669"/>
    <w:rsid w:val="00A27A9D"/>
    <w:rsid w:val="00A31183"/>
    <w:rsid w:val="00A3141F"/>
    <w:rsid w:val="00A31A8E"/>
    <w:rsid w:val="00A33B11"/>
    <w:rsid w:val="00A33FEA"/>
    <w:rsid w:val="00A361FA"/>
    <w:rsid w:val="00A37932"/>
    <w:rsid w:val="00A46DAC"/>
    <w:rsid w:val="00A5785C"/>
    <w:rsid w:val="00A60C15"/>
    <w:rsid w:val="00A657FA"/>
    <w:rsid w:val="00A67C59"/>
    <w:rsid w:val="00A96F7D"/>
    <w:rsid w:val="00A971EB"/>
    <w:rsid w:val="00A973BD"/>
    <w:rsid w:val="00AA31C5"/>
    <w:rsid w:val="00AA5706"/>
    <w:rsid w:val="00AA6AA1"/>
    <w:rsid w:val="00AB2D7C"/>
    <w:rsid w:val="00AB6A2C"/>
    <w:rsid w:val="00AC5C29"/>
    <w:rsid w:val="00AD5DA5"/>
    <w:rsid w:val="00AE297D"/>
    <w:rsid w:val="00AE4200"/>
    <w:rsid w:val="00AE56A2"/>
    <w:rsid w:val="00AF1F5C"/>
    <w:rsid w:val="00AF5B53"/>
    <w:rsid w:val="00AF7BFB"/>
    <w:rsid w:val="00B00DDB"/>
    <w:rsid w:val="00B03601"/>
    <w:rsid w:val="00B207A1"/>
    <w:rsid w:val="00B23126"/>
    <w:rsid w:val="00B24DF7"/>
    <w:rsid w:val="00B37D3C"/>
    <w:rsid w:val="00B40089"/>
    <w:rsid w:val="00B44BB6"/>
    <w:rsid w:val="00B45F8D"/>
    <w:rsid w:val="00B46772"/>
    <w:rsid w:val="00B52B9B"/>
    <w:rsid w:val="00B56D07"/>
    <w:rsid w:val="00B608F2"/>
    <w:rsid w:val="00B64AD8"/>
    <w:rsid w:val="00B66040"/>
    <w:rsid w:val="00B667B6"/>
    <w:rsid w:val="00B678BB"/>
    <w:rsid w:val="00B745E8"/>
    <w:rsid w:val="00B76413"/>
    <w:rsid w:val="00B76CB9"/>
    <w:rsid w:val="00B76E35"/>
    <w:rsid w:val="00B80A95"/>
    <w:rsid w:val="00B8405E"/>
    <w:rsid w:val="00B842CA"/>
    <w:rsid w:val="00B90651"/>
    <w:rsid w:val="00B94ED1"/>
    <w:rsid w:val="00B95E04"/>
    <w:rsid w:val="00B97B4E"/>
    <w:rsid w:val="00BA017D"/>
    <w:rsid w:val="00BA7473"/>
    <w:rsid w:val="00BB0472"/>
    <w:rsid w:val="00BB6C15"/>
    <w:rsid w:val="00BB7666"/>
    <w:rsid w:val="00BB7AE5"/>
    <w:rsid w:val="00BC002F"/>
    <w:rsid w:val="00BC07CA"/>
    <w:rsid w:val="00BC5190"/>
    <w:rsid w:val="00BD0CB4"/>
    <w:rsid w:val="00BD1A06"/>
    <w:rsid w:val="00BD6428"/>
    <w:rsid w:val="00BE6C00"/>
    <w:rsid w:val="00BE7800"/>
    <w:rsid w:val="00BF304D"/>
    <w:rsid w:val="00BF5012"/>
    <w:rsid w:val="00C004A5"/>
    <w:rsid w:val="00C1088C"/>
    <w:rsid w:val="00C12928"/>
    <w:rsid w:val="00C13519"/>
    <w:rsid w:val="00C1757E"/>
    <w:rsid w:val="00C221C6"/>
    <w:rsid w:val="00C22C6D"/>
    <w:rsid w:val="00C23EE1"/>
    <w:rsid w:val="00C30F1E"/>
    <w:rsid w:val="00C332E7"/>
    <w:rsid w:val="00C37A2F"/>
    <w:rsid w:val="00C61053"/>
    <w:rsid w:val="00C63843"/>
    <w:rsid w:val="00C64C24"/>
    <w:rsid w:val="00C8171D"/>
    <w:rsid w:val="00C81818"/>
    <w:rsid w:val="00C82688"/>
    <w:rsid w:val="00C82D40"/>
    <w:rsid w:val="00C90C56"/>
    <w:rsid w:val="00C969A8"/>
    <w:rsid w:val="00C97DD8"/>
    <w:rsid w:val="00CA290D"/>
    <w:rsid w:val="00CB598F"/>
    <w:rsid w:val="00CC170B"/>
    <w:rsid w:val="00CC3616"/>
    <w:rsid w:val="00CC5ED3"/>
    <w:rsid w:val="00CC79A1"/>
    <w:rsid w:val="00CD0DBC"/>
    <w:rsid w:val="00CD2711"/>
    <w:rsid w:val="00CD3786"/>
    <w:rsid w:val="00CF1056"/>
    <w:rsid w:val="00CF50C7"/>
    <w:rsid w:val="00CF5B5E"/>
    <w:rsid w:val="00D21BC5"/>
    <w:rsid w:val="00D2231F"/>
    <w:rsid w:val="00D22625"/>
    <w:rsid w:val="00D249CC"/>
    <w:rsid w:val="00D321BE"/>
    <w:rsid w:val="00D34F33"/>
    <w:rsid w:val="00D40991"/>
    <w:rsid w:val="00D42FCD"/>
    <w:rsid w:val="00D5018D"/>
    <w:rsid w:val="00D51CFA"/>
    <w:rsid w:val="00D56E48"/>
    <w:rsid w:val="00D57BB9"/>
    <w:rsid w:val="00D6446F"/>
    <w:rsid w:val="00D66184"/>
    <w:rsid w:val="00D672F5"/>
    <w:rsid w:val="00D67355"/>
    <w:rsid w:val="00D676DB"/>
    <w:rsid w:val="00D737AF"/>
    <w:rsid w:val="00D81B1A"/>
    <w:rsid w:val="00D864CB"/>
    <w:rsid w:val="00D9128E"/>
    <w:rsid w:val="00D925FD"/>
    <w:rsid w:val="00D94E34"/>
    <w:rsid w:val="00DB1136"/>
    <w:rsid w:val="00DB1848"/>
    <w:rsid w:val="00DB1DF6"/>
    <w:rsid w:val="00DB44A1"/>
    <w:rsid w:val="00DC5E61"/>
    <w:rsid w:val="00DD38FF"/>
    <w:rsid w:val="00DD5E89"/>
    <w:rsid w:val="00DE3AA1"/>
    <w:rsid w:val="00DE4C4C"/>
    <w:rsid w:val="00DF0A28"/>
    <w:rsid w:val="00DF3D7F"/>
    <w:rsid w:val="00DF7416"/>
    <w:rsid w:val="00DF7AE2"/>
    <w:rsid w:val="00DF7C33"/>
    <w:rsid w:val="00E01C3E"/>
    <w:rsid w:val="00E07653"/>
    <w:rsid w:val="00E1195E"/>
    <w:rsid w:val="00E11C87"/>
    <w:rsid w:val="00E14861"/>
    <w:rsid w:val="00E15A73"/>
    <w:rsid w:val="00E15F83"/>
    <w:rsid w:val="00E16013"/>
    <w:rsid w:val="00E16698"/>
    <w:rsid w:val="00E21A68"/>
    <w:rsid w:val="00E228E4"/>
    <w:rsid w:val="00E22D49"/>
    <w:rsid w:val="00E26AEC"/>
    <w:rsid w:val="00E27115"/>
    <w:rsid w:val="00E318D4"/>
    <w:rsid w:val="00E32402"/>
    <w:rsid w:val="00E33A38"/>
    <w:rsid w:val="00E37A7C"/>
    <w:rsid w:val="00E43C22"/>
    <w:rsid w:val="00E44404"/>
    <w:rsid w:val="00E479D5"/>
    <w:rsid w:val="00E50177"/>
    <w:rsid w:val="00E521A2"/>
    <w:rsid w:val="00E54474"/>
    <w:rsid w:val="00E60347"/>
    <w:rsid w:val="00E6355A"/>
    <w:rsid w:val="00E713FE"/>
    <w:rsid w:val="00E72464"/>
    <w:rsid w:val="00E7273D"/>
    <w:rsid w:val="00E73810"/>
    <w:rsid w:val="00E75AB5"/>
    <w:rsid w:val="00E76654"/>
    <w:rsid w:val="00E77C93"/>
    <w:rsid w:val="00E77CD5"/>
    <w:rsid w:val="00E77D45"/>
    <w:rsid w:val="00E94DAD"/>
    <w:rsid w:val="00E95C45"/>
    <w:rsid w:val="00E96028"/>
    <w:rsid w:val="00EB4CA6"/>
    <w:rsid w:val="00EB585D"/>
    <w:rsid w:val="00EB5CF2"/>
    <w:rsid w:val="00EB67F2"/>
    <w:rsid w:val="00EC5A7D"/>
    <w:rsid w:val="00EC73EE"/>
    <w:rsid w:val="00ED3299"/>
    <w:rsid w:val="00ED5FAD"/>
    <w:rsid w:val="00EE6079"/>
    <w:rsid w:val="00EF1D82"/>
    <w:rsid w:val="00EF4DC2"/>
    <w:rsid w:val="00F00B35"/>
    <w:rsid w:val="00F033BE"/>
    <w:rsid w:val="00F078E3"/>
    <w:rsid w:val="00F12FFC"/>
    <w:rsid w:val="00F161A6"/>
    <w:rsid w:val="00F173DA"/>
    <w:rsid w:val="00F21FD2"/>
    <w:rsid w:val="00F2264C"/>
    <w:rsid w:val="00F26A7D"/>
    <w:rsid w:val="00F3074F"/>
    <w:rsid w:val="00F30E9F"/>
    <w:rsid w:val="00F3545D"/>
    <w:rsid w:val="00F419F8"/>
    <w:rsid w:val="00F41A96"/>
    <w:rsid w:val="00F455E1"/>
    <w:rsid w:val="00F476D6"/>
    <w:rsid w:val="00F50567"/>
    <w:rsid w:val="00F533D7"/>
    <w:rsid w:val="00F64E53"/>
    <w:rsid w:val="00F711A8"/>
    <w:rsid w:val="00F71831"/>
    <w:rsid w:val="00F80CB7"/>
    <w:rsid w:val="00F819FA"/>
    <w:rsid w:val="00F9532B"/>
    <w:rsid w:val="00FA0F27"/>
    <w:rsid w:val="00FA1F29"/>
    <w:rsid w:val="00FA50C0"/>
    <w:rsid w:val="00FA5F83"/>
    <w:rsid w:val="00FA6808"/>
    <w:rsid w:val="00FA7DDC"/>
    <w:rsid w:val="00FB4AF0"/>
    <w:rsid w:val="00FB7AB7"/>
    <w:rsid w:val="00FC359B"/>
    <w:rsid w:val="00FC6926"/>
    <w:rsid w:val="00FD474F"/>
    <w:rsid w:val="00FD57DC"/>
    <w:rsid w:val="00FE0E8B"/>
    <w:rsid w:val="00FE31C3"/>
    <w:rsid w:val="00FE5B02"/>
    <w:rsid w:val="00FF1778"/>
    <w:rsid w:val="00FF1B3F"/>
    <w:rsid w:val="00FF2733"/>
    <w:rsid w:val="00FF6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85470A"/>
  <w15:docId w15:val="{5B7615D4-DE87-4D06-8037-C735AD6A3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71831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406273"/>
    <w:pPr>
      <w:keepNext/>
      <w:spacing w:before="360" w:after="480"/>
      <w:outlineLvl w:val="0"/>
    </w:pPr>
    <w:rPr>
      <w:rFonts w:cs="Arial"/>
      <w:b/>
      <w:bCs/>
      <w:color w:val="63B01F"/>
      <w:kern w:val="32"/>
      <w:sz w:val="52"/>
      <w:szCs w:val="32"/>
    </w:rPr>
  </w:style>
  <w:style w:type="paragraph" w:styleId="Heading2">
    <w:name w:val="heading 2"/>
    <w:basedOn w:val="Normal"/>
    <w:next w:val="Normal"/>
    <w:qFormat/>
    <w:rsid w:val="0094528C"/>
    <w:pPr>
      <w:keepNext/>
      <w:spacing w:before="240" w:after="240"/>
      <w:outlineLvl w:val="1"/>
    </w:pPr>
    <w:rPr>
      <w:rFonts w:cs="Arial"/>
      <w:b/>
      <w:bCs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973B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A973BD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A973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C1351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CommentReference">
    <w:name w:val="annotation reference"/>
    <w:basedOn w:val="DefaultParagraphFont"/>
    <w:semiHidden/>
    <w:unhideWhenUsed/>
    <w:rsid w:val="004808A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4808A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4808AE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808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808AE"/>
    <w:rPr>
      <w:rFonts w:ascii="Arial" w:hAnsi="Arial"/>
      <w:b/>
      <w:bCs/>
    </w:rPr>
  </w:style>
  <w:style w:type="paragraph" w:styleId="BalloonText">
    <w:name w:val="Balloon Text"/>
    <w:basedOn w:val="Normal"/>
    <w:link w:val="BalloonTextChar"/>
    <w:semiHidden/>
    <w:unhideWhenUsed/>
    <w:rsid w:val="004808A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4808AE"/>
    <w:rPr>
      <w:rFonts w:ascii="Segoe UI" w:hAnsi="Segoe UI" w:cs="Segoe UI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56D07"/>
    <w:rPr>
      <w:rFonts w:ascii="Arial" w:hAnsi="Arial"/>
      <w:sz w:val="24"/>
      <w:szCs w:val="24"/>
    </w:rPr>
  </w:style>
  <w:style w:type="paragraph" w:styleId="NoSpacing">
    <w:name w:val="No Spacing"/>
    <w:uiPriority w:val="1"/>
    <w:qFormat/>
    <w:rsid w:val="00C81818"/>
    <w:rPr>
      <w:rFonts w:ascii="Arial" w:hAnsi="Arial"/>
      <w:sz w:val="24"/>
      <w:szCs w:val="24"/>
    </w:rPr>
  </w:style>
  <w:style w:type="character" w:styleId="Hyperlink">
    <w:name w:val="Hyperlink"/>
    <w:basedOn w:val="DefaultParagraphFont"/>
    <w:rsid w:val="0014751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D55D5"/>
    <w:pPr>
      <w:spacing w:before="100" w:beforeAutospacing="1" w:after="100" w:afterAutospacing="1"/>
    </w:pPr>
    <w:rPr>
      <w:rFonts w:ascii="Times New Roman" w:eastAsiaTheme="minorEastAsia" w:hAnsi="Times New Roman"/>
    </w:rPr>
  </w:style>
  <w:style w:type="character" w:styleId="FollowedHyperlink">
    <w:name w:val="FollowedHyperlink"/>
    <w:basedOn w:val="DefaultParagraphFont"/>
    <w:semiHidden/>
    <w:unhideWhenUsed/>
    <w:rsid w:val="004E490D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0B35"/>
    <w:rPr>
      <w:color w:val="605E5C"/>
      <w:shd w:val="clear" w:color="auto" w:fill="E1DFDD"/>
    </w:rPr>
  </w:style>
  <w:style w:type="paragraph" w:customStyle="1" w:styleId="Default">
    <w:name w:val="Default"/>
    <w:rsid w:val="009A2E2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283B9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52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emf"/><Relationship Id="rId128" Type="http://schemas.openxmlformats.org/officeDocument/2006/relationships/image" Target="media/image121.jpe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em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jpeg"/><Relationship Id="rId134" Type="http://schemas.openxmlformats.org/officeDocument/2006/relationships/image" Target="media/image127.emf"/><Relationship Id="rId139" Type="http://schemas.openxmlformats.org/officeDocument/2006/relationships/image" Target="media/image13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jpe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4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emf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66" Type="http://schemas.openxmlformats.org/officeDocument/2006/relationships/image" Target="media/image59.emf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jpeg"/><Relationship Id="rId61" Type="http://schemas.openxmlformats.org/officeDocument/2006/relationships/image" Target="media/image54.jpe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png"/><Relationship Id="rId77" Type="http://schemas.openxmlformats.org/officeDocument/2006/relationships/image" Target="media/image70.emf"/><Relationship Id="rId100" Type="http://schemas.openxmlformats.org/officeDocument/2006/relationships/image" Target="media/image93.emf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jpe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emf"/><Relationship Id="rId67" Type="http://schemas.openxmlformats.org/officeDocument/2006/relationships/image" Target="media/image60.emf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20" Type="http://schemas.openxmlformats.org/officeDocument/2006/relationships/image" Target="media/image13.emf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jpeg"/><Relationship Id="rId15" Type="http://schemas.openxmlformats.org/officeDocument/2006/relationships/image" Target="media/image8.png"/><Relationship Id="rId36" Type="http://schemas.openxmlformats.org/officeDocument/2006/relationships/image" Target="media/image29.jpeg"/><Relationship Id="rId57" Type="http://schemas.openxmlformats.org/officeDocument/2006/relationships/image" Target="media/image50.emf"/><Relationship Id="rId106" Type="http://schemas.openxmlformats.org/officeDocument/2006/relationships/image" Target="media/image99.png"/><Relationship Id="rId127" Type="http://schemas.openxmlformats.org/officeDocument/2006/relationships/image" Target="media/image120.emf"/><Relationship Id="rId10" Type="http://schemas.openxmlformats.org/officeDocument/2006/relationships/image" Target="media/image3.png"/><Relationship Id="rId31" Type="http://schemas.openxmlformats.org/officeDocument/2006/relationships/image" Target="media/image24.emf"/><Relationship Id="rId52" Type="http://schemas.openxmlformats.org/officeDocument/2006/relationships/image" Target="media/image45.emf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9.jpeg"/><Relationship Id="rId47" Type="http://schemas.openxmlformats.org/officeDocument/2006/relationships/image" Target="media/image40.emf"/><Relationship Id="rId68" Type="http://schemas.openxmlformats.org/officeDocument/2006/relationships/image" Target="media/image61.emf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6" Type="http://schemas.openxmlformats.org/officeDocument/2006/relationships/image" Target="media/image9.png"/><Relationship Id="rId37" Type="http://schemas.openxmlformats.org/officeDocument/2006/relationships/image" Target="media/image30.jpe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jpeg"/><Relationship Id="rId144" Type="http://schemas.openxmlformats.org/officeDocument/2006/relationships/hyperlink" Target="mailto:Dayoppsconsultation@nottscc.gov.uk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c257\AppData\Local\Microsoft\Windows\Temporary%20Internet%20Files\Content.IE5\ETHJWXLW\General%20Notice%20(Colour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1E0F33-575D-4912-A3E4-62CE2ABB0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General Notice (Colour).dot</Template>
  <TotalTime>19</TotalTime>
  <Pages>28</Pages>
  <Words>1776</Words>
  <Characters>10128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Blank General Notice Template (Colour)</vt:lpstr>
    </vt:vector>
  </TitlesOfParts>
  <Company>Nottinghamshire County Council</Company>
  <LinksUpToDate>false</LinksUpToDate>
  <CharactersWithSpaces>11881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Blank General Notice Template (Colour)</dc:title>
  <dc:subject>Information and Communications</dc:subject>
  <dc:creator>Rebecca Croxson</dc:creator>
  <cp:lastModifiedBy>Anna Oliver</cp:lastModifiedBy>
  <cp:revision>3</cp:revision>
  <cp:lastPrinted>2019-10-17T13:25:00Z</cp:lastPrinted>
  <dcterms:created xsi:type="dcterms:W3CDTF">2021-10-04T11:03:00Z</dcterms:created>
  <dcterms:modified xsi:type="dcterms:W3CDTF">2021-10-04T11:09:00Z</dcterms:modified>
</cp:coreProperties>
</file>